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342" w:rsidRPr="008B5DC2" w:rsidRDefault="00034342" w:rsidP="00433D76">
      <w:pPr>
        <w:tabs>
          <w:tab w:val="center" w:pos="4628"/>
          <w:tab w:val="right" w:pos="10080"/>
        </w:tabs>
        <w:spacing w:after="0"/>
        <w:rPr>
          <w:rFonts w:ascii="Bookman Old Style" w:hAnsi="Bookman Old Style"/>
          <w:b/>
          <w:color w:val="002060"/>
          <w:sz w:val="28"/>
          <w:szCs w:val="28"/>
        </w:rPr>
      </w:pPr>
      <w:r w:rsidRPr="00433D76">
        <w:rPr>
          <w:rFonts w:ascii="Bookman Old Style" w:hAnsi="Bookman Old Style"/>
          <w:b/>
          <w:color w:val="00008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0080"/>
          <w:sz w:val="28"/>
          <w:szCs w:val="28"/>
        </w:rPr>
        <w:t xml:space="preserve">       </w:t>
      </w:r>
      <w:r w:rsidRPr="00433D76">
        <w:rPr>
          <w:rFonts w:ascii="Bookman Old Style" w:hAnsi="Bookman Old Style"/>
          <w:b/>
          <w:color w:val="000080"/>
          <w:sz w:val="28"/>
          <w:szCs w:val="28"/>
        </w:rPr>
        <w:t xml:space="preserve">   Издание Воздвиженской средней школы № </w:t>
      </w:r>
      <w:r w:rsidRPr="008B5DC2">
        <w:rPr>
          <w:rFonts w:ascii="Bookman Old Style" w:hAnsi="Bookman Old Style"/>
          <w:b/>
          <w:color w:val="002060"/>
          <w:sz w:val="28"/>
          <w:szCs w:val="28"/>
        </w:rPr>
        <w:t xml:space="preserve">9    </w:t>
      </w:r>
      <w:r w:rsidRPr="008B5DC2">
        <w:rPr>
          <w:rFonts w:ascii="Bookman Old Style" w:hAnsi="Bookman Old Style"/>
          <w:b/>
          <w:i/>
          <w:color w:val="002060"/>
          <w:sz w:val="28"/>
          <w:szCs w:val="28"/>
        </w:rPr>
        <w:t xml:space="preserve">№ </w:t>
      </w:r>
      <w:r w:rsidRPr="008B5DC2">
        <w:rPr>
          <w:rFonts w:ascii="Bookman Old Style" w:hAnsi="Bookman Old Style"/>
          <w:b/>
          <w:i/>
          <w:color w:val="002060"/>
          <w:sz w:val="36"/>
          <w:szCs w:val="36"/>
        </w:rPr>
        <w:t>100</w:t>
      </w:r>
    </w:p>
    <w:p w:rsidR="00034342" w:rsidRPr="00433D76" w:rsidRDefault="00034342" w:rsidP="00433D76">
      <w:pPr>
        <w:tabs>
          <w:tab w:val="left" w:pos="255"/>
          <w:tab w:val="center" w:pos="4860"/>
        </w:tabs>
        <w:spacing w:after="0"/>
        <w:jc w:val="center"/>
        <w:rPr>
          <w:rFonts w:ascii="Bookman Old Style" w:hAnsi="Bookman Old Style"/>
          <w:b/>
          <w:color w:val="000080"/>
          <w:sz w:val="28"/>
          <w:szCs w:val="28"/>
        </w:rPr>
      </w:pPr>
      <w:r w:rsidRPr="00433D76">
        <w:rPr>
          <w:rFonts w:ascii="Bookman Old Style" w:hAnsi="Bookman Old Style"/>
          <w:b/>
          <w:color w:val="000080"/>
          <w:sz w:val="28"/>
          <w:szCs w:val="28"/>
        </w:rPr>
        <w:t>Апанасенковского района</w:t>
      </w:r>
    </w:p>
    <w:p w:rsidR="00034342" w:rsidRDefault="00034342" w:rsidP="00433D76">
      <w:pPr>
        <w:jc w:val="center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8.7pt;margin-top:2.05pt;width:378pt;height:90pt;z-index:251590656" fillcolor="#c00" strokecolor="maroon">
            <v:shadow color="#868686"/>
            <v:textpath style="font-family:&quot;Monotype Corsiva&quot;;font-size:1in;v-text-kern:t" trim="t" fitpath="t" string="Голос школы"/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7" type="#_x0000_t75" style="position:absolute;left:0;text-align:left;margin-left:-53.55pt;margin-top:-46.85pt;width:153pt;height:149.25pt;z-index:-251726848;visibility:visible">
            <v:imagedata r:id="rId4" o:title=""/>
          </v:shape>
        </w:pict>
      </w:r>
    </w:p>
    <w:p w:rsidR="00034342" w:rsidRPr="00433D76" w:rsidRDefault="00034342" w:rsidP="00433D76"/>
    <w:p w:rsidR="00034342" w:rsidRPr="00433D76" w:rsidRDefault="00034342" w:rsidP="00433D76"/>
    <w:p w:rsidR="00034342" w:rsidRDefault="00034342" w:rsidP="00433D76">
      <w:r>
        <w:rPr>
          <w:noProof/>
          <w:lang w:eastAsia="ru-RU"/>
        </w:rPr>
        <w:pict>
          <v:shape id="_x0000_s1028" type="#_x0000_t136" style="position:absolute;margin-left:358.35pt;margin-top:15.1pt;width:117pt;height:16.5pt;z-index:251592704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</w:p>
    <w:p w:rsidR="00034342" w:rsidRDefault="00034342" w:rsidP="00433D76">
      <w:pPr>
        <w:tabs>
          <w:tab w:val="left" w:pos="2850"/>
        </w:tabs>
      </w:pPr>
      <w:r>
        <w:rPr>
          <w:noProof/>
          <w:lang w:eastAsia="ru-RU"/>
        </w:rPr>
        <w:pict>
          <v:line id="_x0000_s1029" style="position:absolute;z-index:251591680" from="-28.65pt,6.15pt" to="488.25pt,6.15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Рисунок 18" o:spid="_x0000_s1030" type="#_x0000_t75" alt="https://sun9-34.userapi.com/impg/LadUg75gqm_sN_XhhTSMOdhhZd7bQ072wXC2TA/8cquIeuT9gQ.jpg?size=1152x864&amp;quality=95&amp;sign=f7e84f50e934bd21e025eaf0c48c4001&amp;type=album" style="position:absolute;margin-left:246.75pt;margin-top:14.15pt;width:232.95pt;height:145.5pt;z-index:251595776;visibility:visible" stroked="t" strokecolor="#00b050" strokeweight="2.25pt">
            <v:imagedata r:id="rId5" o:title="" croptop="8126f" cropbottom="2844f"/>
          </v:shape>
        </w:pict>
      </w:r>
      <w:r>
        <w:rPr>
          <w:noProof/>
          <w:lang w:eastAsia="ru-RU"/>
        </w:rPr>
        <w:pict>
          <v:shape id="Рисунок 3" o:spid="_x0000_s1031" type="#_x0000_t75" alt="https://sun9-52.userapi.com/impg/U6AwOfwpzLFSjIv1Bq2UfI21_wSkCR6EkISY6A/O8UcT95Bbfs.jpg?size=1280x961&amp;quality=95&amp;sign=ca8a0dc19276813c3ab894edc5709cd5&amp;type=album" style="position:absolute;margin-left:-25.5pt;margin-top:14.15pt;width:240.75pt;height:145.55pt;z-index:251594752;visibility:visible" stroked="t" strokecolor="#00b050" strokeweight="2.25pt">
            <v:imagedata r:id="rId6" o:title="" cropbottom="12648f"/>
          </v:shape>
        </w:pict>
      </w:r>
      <w:r>
        <w:tab/>
      </w:r>
    </w:p>
    <w:p w:rsidR="00034342" w:rsidRPr="00433D76" w:rsidRDefault="00034342" w:rsidP="00433D76"/>
    <w:p w:rsidR="00034342" w:rsidRDefault="00034342" w:rsidP="00433D76"/>
    <w:p w:rsidR="00034342" w:rsidRDefault="00034342" w:rsidP="00433D76"/>
    <w:p w:rsidR="00034342" w:rsidRPr="00433D76" w:rsidRDefault="00034342" w:rsidP="00433D76"/>
    <w:p w:rsidR="00034342" w:rsidRPr="00433D76" w:rsidRDefault="00034342" w:rsidP="00433D76"/>
    <w:p w:rsidR="00034342" w:rsidRPr="00433D76" w:rsidRDefault="00034342" w:rsidP="00433D76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2" type="#_x0000_t98" style="position:absolute;margin-left:-28.65pt;margin-top:9.5pt;width:520.65pt;height:45pt;z-index:251593728" fillcolor="#6f9" strokecolor="#396">
            <v:fill color2="fill darken(118)" rotate="t" angle="-45" focusposition=".5,.5" focussize="" method="linear sigma" type="gradientRadial"/>
            <v:textbox style="mso-next-textbox:#_x0000_s1032">
              <w:txbxContent>
                <w:p w:rsidR="00034342" w:rsidRPr="00D85992" w:rsidRDefault="00034342" w:rsidP="00433D76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ЗДРАВСТВУЙ, ШКОЛА!</w:t>
                  </w:r>
                </w:p>
                <w:p w:rsidR="00034342" w:rsidRPr="00D85992" w:rsidRDefault="00034342" w:rsidP="00433D76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034342" w:rsidRDefault="00034342" w:rsidP="00433D76"/>
    <w:p w:rsidR="00034342" w:rsidRDefault="00034342" w:rsidP="00433D7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2C2D2E"/>
          <w:sz w:val="23"/>
          <w:szCs w:val="23"/>
        </w:rPr>
        <w:sectPr w:rsidR="00034342" w:rsidSect="00433D76">
          <w:pgSz w:w="11906" w:h="16838"/>
          <w:pgMar w:top="568" w:right="566" w:bottom="568" w:left="1560" w:header="708" w:footer="708" w:gutter="0"/>
          <w:cols w:space="708"/>
          <w:docGrid w:linePitch="360"/>
        </w:sectPr>
      </w:pPr>
    </w:p>
    <w:p w:rsidR="00034342" w:rsidRPr="00433D76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433D76">
        <w:rPr>
          <w:color w:val="002060"/>
        </w:rPr>
        <w:t>Первого сентября по всей России отмечают важный праздник - День знаний. По традиции в этот день ученики поздравляют своих учителей, дарят им пышные букеты. Классы наполняются осенними цветами: гладиолусами, астрами, георгинами.</w:t>
      </w:r>
    </w:p>
    <w:p w:rsidR="00034342" w:rsidRPr="00433D76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433D76">
        <w:rPr>
          <w:color w:val="002060"/>
        </w:rPr>
        <w:t>Первого сентября в нашей школе устраивают особенные праздничные мероприятия. День начинается с праздничной торжественной линейки: нарядные школьники с цветами в сопровождении своих родителей собираются во дворе школы. Дети по классам выстраиваются в шеренги перед крыльцом школы. После торжественного открытия учебного года, речей и стихов, звучит первый звонок.</w:t>
      </w: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</w:rPr>
        <w:pict>
          <v:shape id="Рисунок 24" o:spid="_x0000_s1033" type="#_x0000_t75" alt="https://sun9-48.userapi.com/impg/zW-iec5D-TA7vjeFXEbmRq-Ov_zVPjOkBkcCOA/WNtUXlhvWFc.jpg?size=1280x961&amp;quality=95&amp;sign=497299dea51ba6b4b5ea14203ad527da&amp;type=album" style="position:absolute;left:0;text-align:left;margin-left:-1.65pt;margin-top:3.05pt;width:240.75pt;height:138.4pt;z-index:251596800;visibility:visible" stroked="t" strokecolor="#00b050" strokeweight="2.25pt">
            <v:imagedata r:id="rId7" o:title="" cropbottom="15436f"/>
          </v:shape>
        </w:pict>
      </w: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Pr="00433D76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433D76">
        <w:rPr>
          <w:color w:val="002060"/>
        </w:rPr>
        <w:t>Этот день очень важен для самых младших учеников - первоклассников. Они впервые идут в школу, где им предстоит учиться долгие годы. Их ждет много перемен: новые дела и друзья. Это не только интересно и увлекательно, но и волнительно одновременно. Остальные школьники радостно приветствуют друг друга и вместе обсуждают прошедшие летние каникулы и планы на год.</w:t>
      </w: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</w:rPr>
        <w:pict>
          <v:shape id="Рисунок 15" o:spid="_x0000_s1034" type="#_x0000_t75" alt="https://sun9-22.userapi.com/impg/UIdJTG2ooG6e-DzJw082w8ZcDF_m6PPbuu00Kg/IH1FLm1aVj8.jpg?size=1280x961&amp;quality=95&amp;sign=8ed382661d22c7f80631b1d6f668a9dd&amp;type=album" style="position:absolute;left:0;text-align:left;margin-left:3.25pt;margin-top:4.55pt;width:235.5pt;height:150.85pt;z-index:251597824;visibility:visible" filled="t" fillcolor="#00b050" stroked="t" strokecolor="#00b050" strokeweight="2.25pt">
            <v:imagedata r:id="rId8" o:title="" cropbottom="9557f"/>
          </v:shape>
        </w:pict>
      </w: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34342" w:rsidRPr="00433D76" w:rsidRDefault="00034342" w:rsidP="00433D7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433D76">
        <w:rPr>
          <w:color w:val="002060"/>
        </w:rPr>
        <w:t>Несмотря на то</w:t>
      </w:r>
      <w:r>
        <w:rPr>
          <w:color w:val="002060"/>
        </w:rPr>
        <w:t>,</w:t>
      </w:r>
      <w:r w:rsidRPr="00433D76">
        <w:rPr>
          <w:color w:val="002060"/>
        </w:rPr>
        <w:t xml:space="preserve"> что День знаний символизирует начало нового непростого учебного года, со сложными контрольными и домашними заданиями, это все равно радостный день. Он означает перемены, развитие, новые шаги на пути к будущей взрослой жизни, карьере и успеху. В этот день каждый может оценить себя, поставить новые цели и начать двигаться вперед.</w:t>
      </w: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35" type="#_x0000_t136" style="position:absolute;left:0;text-align:left;margin-left:231.55pt;margin-top:61.3pt;width:8.7pt;height:6.75pt;z-index:251606016" fillcolor="red" strokecolor="#c00000">
            <v:shadow color="#868686"/>
            <v:textpath style="font-family:&quot;Monotype Corsiva&quot;;font-size:16pt;v-text-kern:t" trim="t" fitpath="t" string="1"/>
          </v:shape>
        </w:pict>
      </w: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>1 сентября – это долгожданный день для наших первоклассников. Это праздник и для тех, кто сделает очередной шаг по длинной,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  </w:t>
      </w: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но 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   </w:t>
      </w: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 </w:t>
      </w: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>интересной,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  </w:t>
      </w: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полной </w:t>
      </w: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36" type="#_x0000_t136" style="position:absolute;left:0;text-align:left;margin-left:438.75pt;margin-top:3.1pt;width:75.75pt;height:18.75pt;z-index:251601920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noProof/>
          <w:lang w:eastAsia="ru-RU"/>
        </w:rPr>
        <w:pict>
          <v:shape id="_x0000_s1037" type="#_x0000_t136" style="position:absolute;left:0;text-align:left;margin-left:-3.3pt;margin-top:4.1pt;width:117pt;height:16.5pt;z-index:251600896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line id="_x0000_s1038" style="position:absolute;left:0;text-align:left;z-index:251599872" from="1.2pt,12.8pt" to="520.2pt,12.8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39" type="#_x0000_t98" style="position:absolute;left:0;text-align:left;margin-left:-3.3pt;margin-top:12.8pt;width:523.5pt;height:45pt;z-index:251598848" fillcolor="#6f9" strokecolor="#396">
            <v:fill color2="fill darken(118)" rotate="t" angle="-45" focusposition=".5,.5" focussize="" method="linear sigma" type="gradientRadial"/>
            <v:textbox style="mso-next-textbox:#_x0000_s1039">
              <w:txbxContent>
                <w:p w:rsidR="00034342" w:rsidRPr="00D85992" w:rsidRDefault="00034342" w:rsidP="00EB1851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/>
                      <w:sz w:val="40"/>
                      <w:szCs w:val="40"/>
                    </w:rPr>
                    <w:t>ЗДРАВСТВУЙ, ШКОЛА!</w:t>
                  </w:r>
                </w:p>
                <w:p w:rsidR="00034342" w:rsidRPr="00D85992" w:rsidRDefault="00034342" w:rsidP="00EB1851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 xml:space="preserve">открытий школьной дороге... </w:t>
      </w: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2" o:spid="_x0000_s1040" type="#_x0000_t75" alt="https://sun9-2.userapi.com/impg/JnJV7wVTCM4xq83Zzld-Wv1s_6FV4IEjM1ST-w/S1QVmet0Psg.jpg?size=1280x961&amp;quality=95&amp;sign=d463dc00ddf206d4aaf483ded14034a4&amp;type=album" style="position:absolute;left:0;text-align:left;margin-left:5.1pt;margin-top:4.75pt;width:232.8pt;height:130.5pt;z-index:251602944;visibility:visible" stroked="t" strokecolor="#00b050" strokeweight="2.25pt">
            <v:imagedata r:id="rId9" o:title="" croptop="6196f" cropbottom="10329f"/>
          </v:shape>
        </w:pict>
      </w: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>Традиционная линейка, посвящённая Международному Дню знаний и началу нового учебного года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>,</w:t>
      </w: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бы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ла торжественной и красочной. </w:t>
      </w: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/>
          <w:color w:val="002060"/>
          <w:sz w:val="24"/>
          <w:szCs w:val="24"/>
          <w:lang w:eastAsia="ru-RU"/>
        </w:rPr>
        <w:t>В</w:t>
      </w: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 xml:space="preserve">начале состоялось торжественное поднятие флага под гимн Российской Федерации. Со словами поздравления выступила директор школы Теслицкая О.А. и присутствующие гости. </w:t>
      </w: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9" o:spid="_x0000_s1041" type="#_x0000_t75" alt="https://sun9-86.userapi.com/impg/kjlkJ3Z2U3CodU6Lx35d_HYXi0VHFGPBuA5-4A/nhQhQGHgxX0.jpg?size=1280x853&amp;quality=95&amp;sign=3b685a646871894f5200833939fbcd13&amp;type=album" style="position:absolute;left:0;text-align:left;margin-left:.6pt;margin-top:3.15pt;width:237.3pt;height:133.55pt;z-index:251603968;visibility:visible" stroked="t" strokecolor="#00b050" strokeweight="2.25pt">
            <v:imagedata r:id="rId10" o:title="" cropbottom="10474f"/>
          </v:shape>
        </w:pict>
      </w: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 xml:space="preserve">Линейка прошла необыкновенно трогательно: первоклассники прочитали стихи, а 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будущие выпускники </w:t>
      </w: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сказали им напутственные слова и вручили подарки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малышам</w:t>
      </w: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>. О начале нового учебного года возвестил долгожданный школьный звонок.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Его дала лучшая ученица 11 класса -Воронкова Дарья.</w:t>
      </w: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21" o:spid="_x0000_s1042" type="#_x0000_t75" alt="https://sun9-4.userapi.com/impg/HY9NUyuP3yb6j3wy43lmbORxGwJW3fmafF-dNg/sVx05AyvY_I.jpg?size=1280x853&amp;quality=95&amp;sign=5781edca15c59034790bbc1542466c42&amp;type=album" style="position:absolute;left:0;text-align:left;margin-left:.6pt;margin-top:4.5pt;width:231.75pt;height:127.25pt;z-index:251604992;visibility:visible" stroked="t" strokecolor="#00b050" strokeweight="2.25pt">
            <v:imagedata r:id="rId11" o:title="" croptop="11466f"/>
          </v:shape>
        </w:pict>
      </w: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EB1851" w:rsidRDefault="00034342" w:rsidP="00EB185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EB1851">
        <w:rPr>
          <w:rFonts w:ascii="Times New Roman" w:hAnsi="Times New Roman"/>
          <w:color w:val="002060"/>
          <w:sz w:val="24"/>
          <w:szCs w:val="24"/>
          <w:lang w:eastAsia="ru-RU"/>
        </w:rPr>
        <w:t>Доброго пути к новым знаниям вам, дорогие ребята!</w:t>
      </w:r>
    </w:p>
    <w:p w:rsidR="00034342" w:rsidRDefault="00034342" w:rsidP="0067400E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43" type="#_x0000_t136" style="position:absolute;left:0;text-align:left;margin-left:1.2pt;margin-top:16.65pt;width:8.7pt;height:6.75pt;z-index:251607040" fillcolor="red" strokecolor="#c00000">
            <v:shadow color="#868686"/>
            <v:textpath style="font-family:&quot;Monotype Corsiva&quot;;font-size:16pt;v-text-kern:t" trim="t" fitpath="t" string="2"/>
          </v:shape>
        </w:pict>
      </w:r>
      <w:r w:rsidRPr="0067400E">
        <w:rPr>
          <w:rFonts w:ascii="Times New Roman" w:hAnsi="Times New Roman"/>
          <w:b/>
          <w:i/>
          <w:color w:val="002060"/>
          <w:sz w:val="24"/>
          <w:szCs w:val="24"/>
        </w:rPr>
        <w:t>Лютова Е.Г., кл. руководитель 1 класса</w:t>
      </w:r>
    </w:p>
    <w:p w:rsidR="00034342" w:rsidRDefault="00034342" w:rsidP="0067400E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67400E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67400E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67400E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67400E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2D36D0" w:rsidRDefault="00034342" w:rsidP="002D36D0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2D36D0">
        <w:rPr>
          <w:rFonts w:ascii="Times New Roman" w:hAnsi="Times New Roman"/>
          <w:color w:val="002060"/>
          <w:sz w:val="24"/>
          <w:szCs w:val="24"/>
          <w:lang w:eastAsia="ru-RU"/>
        </w:rPr>
        <w:t xml:space="preserve">А уже </w:t>
      </w:r>
      <w:r w:rsidRPr="002D36D0">
        <w:rPr>
          <w:rFonts w:ascii="Times New Roman" w:hAnsi="Times New Roman"/>
          <w:b/>
          <w:color w:val="002060"/>
          <w:sz w:val="24"/>
          <w:szCs w:val="24"/>
          <w:lang w:eastAsia="ru-RU"/>
        </w:rPr>
        <w:t>2 сентября</w:t>
      </w:r>
      <w:r w:rsidRPr="002D36D0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все ученики нашей  школы вышли на весёлую утреннюю зарядку!   </w:t>
      </w:r>
    </w:p>
    <w:p w:rsidR="00034342" w:rsidRPr="002D36D0" w:rsidRDefault="00034342" w:rsidP="002D36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2060"/>
          <w:sz w:val="27"/>
          <w:szCs w:val="27"/>
          <w:lang w:eastAsia="ru-RU"/>
        </w:rPr>
      </w:pPr>
      <w:r w:rsidRPr="002D36D0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</w:t>
      </w:r>
      <w:r w:rsidRPr="002D36D0">
        <w:rPr>
          <w:rFonts w:ascii="Times New Roman" w:hAnsi="Times New Roman"/>
          <w:color w:val="002060"/>
          <w:sz w:val="24"/>
          <w:szCs w:val="24"/>
          <w:lang w:eastAsia="ru-RU"/>
        </w:rPr>
        <w:tab/>
        <w:t>Почему так важна зарядка?</w:t>
      </w:r>
    </w:p>
    <w:p w:rsidR="00034342" w:rsidRPr="002D36D0" w:rsidRDefault="00034342" w:rsidP="002D36D0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2D36D0">
        <w:rPr>
          <w:rFonts w:ascii="Times New Roman" w:hAnsi="Times New Roman"/>
          <w:color w:val="002060"/>
          <w:sz w:val="24"/>
          <w:szCs w:val="24"/>
          <w:lang w:eastAsia="ru-RU"/>
        </w:rPr>
        <w:t xml:space="preserve">Занятия зарядкой до уроков оказывают благоприятное воздействие на организм. </w:t>
      </w:r>
    </w:p>
    <w:p w:rsidR="00034342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" o:spid="_x0000_s1044" type="#_x0000_t75" alt="https://sun9-25.userapi.com/impg/EzwYW7FY7CeCyefB2fPyNnWMprC2jFnGCetMAg/Y4lF6Dvcgr4.jpg?size=1280x960&amp;quality=95&amp;sign=2840f562f139456716b36bf137ad3d13&amp;type=album" style="position:absolute;left:0;text-align:left;margin-left:.25pt;margin-top:3.1pt;width:235.5pt;height:136.6pt;z-index:251609088;visibility:visible" stroked="t" strokecolor="#00b050" strokeweight="2.25pt">
            <v:imagedata r:id="rId12" o:title="" croptop="14987f"/>
          </v:shape>
        </w:pict>
      </w:r>
    </w:p>
    <w:p w:rsidR="00034342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2D36D0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16"/>
          <w:szCs w:val="16"/>
          <w:lang w:eastAsia="ru-RU"/>
        </w:rPr>
      </w:pPr>
    </w:p>
    <w:p w:rsidR="00034342" w:rsidRPr="002D36D0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2D36D0">
        <w:rPr>
          <w:rFonts w:ascii="Times New Roman" w:hAnsi="Times New Roman"/>
          <w:color w:val="002060"/>
          <w:sz w:val="24"/>
          <w:szCs w:val="24"/>
          <w:lang w:eastAsia="ru-RU"/>
        </w:rPr>
        <w:t>Кроме того, утренняя </w:t>
      </w:r>
      <w:r w:rsidRPr="002D36D0">
        <w:rPr>
          <w:rFonts w:ascii="Times New Roman" w:hAnsi="Times New Roman"/>
          <w:bCs/>
          <w:color w:val="002060"/>
          <w:sz w:val="24"/>
          <w:szCs w:val="24"/>
          <w:lang w:eastAsia="ru-RU"/>
        </w:rPr>
        <w:t>зарядка</w:t>
      </w:r>
      <w:r w:rsidRPr="002D36D0">
        <w:rPr>
          <w:rFonts w:ascii="Times New Roman" w:hAnsi="Times New Roman"/>
          <w:color w:val="002060"/>
          <w:sz w:val="24"/>
          <w:szCs w:val="24"/>
          <w:lang w:eastAsia="ru-RU"/>
        </w:rPr>
        <w:t> улучшит метаболизм, поможет зарядить энергией. Организм привыкнет к умеренной физической нагрузке и человек будет бодрым и активным весь день. При движениях тела, рук, ног улучшается деятельность сердца и сосудов, нормализуется работа нервной и дыхательной системы.</w:t>
      </w:r>
    </w:p>
    <w:p w:rsidR="00034342" w:rsidRPr="002D36D0" w:rsidRDefault="00034342" w:rsidP="002D36D0">
      <w:pPr>
        <w:pStyle w:val="c3"/>
        <w:spacing w:before="0" w:beforeAutospacing="0" w:after="0" w:afterAutospacing="0"/>
        <w:ind w:firstLine="708"/>
        <w:jc w:val="both"/>
        <w:textAlignment w:val="baseline"/>
        <w:rPr>
          <w:color w:val="002060"/>
        </w:rPr>
      </w:pPr>
      <w:r w:rsidRPr="002D36D0">
        <w:rPr>
          <w:rStyle w:val="c2"/>
          <w:color w:val="002060"/>
          <w:bdr w:val="none" w:sz="0" w:space="0" w:color="auto" w:frame="1"/>
        </w:rPr>
        <w:t>Также мы решили, что утреннюю зарядку целесообразно проводить с музыкальным сопровождением, так как выполнение упражнений под музыку повышает выразительность двигательных действий,  способствует согласованию движений учеников, увеличению амплитуды, пластичности движений.</w:t>
      </w:r>
    </w:p>
    <w:p w:rsidR="00034342" w:rsidRDefault="00034342" w:rsidP="002D36D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2060"/>
          <w:bdr w:val="none" w:sz="0" w:space="0" w:color="auto" w:frame="1"/>
        </w:rPr>
      </w:pPr>
      <w:r>
        <w:rPr>
          <w:noProof/>
        </w:rPr>
        <w:pict>
          <v:shape id="Рисунок 4" o:spid="_x0000_s1045" type="#_x0000_t75" alt="https://sun9-81.userapi.com/impg/GyYyTH4vCfKcxgJA2mfX8UjYf5Bvz5mhex59JA/4M4o-fYfwm4.jpg?size=1280x960&amp;quality=95&amp;sign=92c46ad76f47c1fa63f8a75c13b15375&amp;type=album" style="position:absolute;left:0;text-align:left;margin-left:.25pt;margin-top:1.9pt;width:235.5pt;height:147.75pt;z-index:251608064;visibility:visible" stroked="t" strokecolor="#00b050" strokeweight="2.25pt">
            <v:imagedata r:id="rId13" o:title="" croptop="8921f" cropbottom="1565f"/>
          </v:shape>
        </w:pict>
      </w:r>
      <w:r w:rsidRPr="002D36D0">
        <w:rPr>
          <w:rStyle w:val="c2"/>
          <w:color w:val="002060"/>
          <w:bdr w:val="none" w:sz="0" w:space="0" w:color="auto" w:frame="1"/>
        </w:rPr>
        <w:t> </w:t>
      </w:r>
    </w:p>
    <w:p w:rsidR="00034342" w:rsidRDefault="00034342" w:rsidP="002D36D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2060"/>
          <w:bdr w:val="none" w:sz="0" w:space="0" w:color="auto" w:frame="1"/>
        </w:rPr>
      </w:pPr>
    </w:p>
    <w:p w:rsidR="00034342" w:rsidRDefault="00034342" w:rsidP="002D36D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2060"/>
          <w:bdr w:val="none" w:sz="0" w:space="0" w:color="auto" w:frame="1"/>
        </w:rPr>
      </w:pPr>
      <w:r>
        <w:rPr>
          <w:rStyle w:val="c2"/>
          <w:color w:val="002060"/>
          <w:bdr w:val="none" w:sz="0" w:space="0" w:color="auto" w:frame="1"/>
        </w:rPr>
        <w:tab/>
      </w:r>
    </w:p>
    <w:p w:rsidR="00034342" w:rsidRDefault="00034342" w:rsidP="002D36D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2060"/>
          <w:bdr w:val="none" w:sz="0" w:space="0" w:color="auto" w:frame="1"/>
        </w:rPr>
      </w:pPr>
    </w:p>
    <w:p w:rsidR="00034342" w:rsidRDefault="00034342" w:rsidP="002D36D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2060"/>
          <w:bdr w:val="none" w:sz="0" w:space="0" w:color="auto" w:frame="1"/>
        </w:rPr>
      </w:pPr>
    </w:p>
    <w:p w:rsidR="00034342" w:rsidRDefault="00034342" w:rsidP="002D36D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2060"/>
          <w:bdr w:val="none" w:sz="0" w:space="0" w:color="auto" w:frame="1"/>
        </w:rPr>
      </w:pPr>
    </w:p>
    <w:p w:rsidR="00034342" w:rsidRDefault="00034342" w:rsidP="002D36D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2060"/>
          <w:bdr w:val="none" w:sz="0" w:space="0" w:color="auto" w:frame="1"/>
        </w:rPr>
      </w:pPr>
    </w:p>
    <w:p w:rsidR="00034342" w:rsidRDefault="00034342" w:rsidP="002D36D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2060"/>
          <w:bdr w:val="none" w:sz="0" w:space="0" w:color="auto" w:frame="1"/>
        </w:rPr>
      </w:pPr>
    </w:p>
    <w:p w:rsidR="00034342" w:rsidRDefault="00034342" w:rsidP="002D36D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2060"/>
          <w:bdr w:val="none" w:sz="0" w:space="0" w:color="auto" w:frame="1"/>
        </w:rPr>
      </w:pPr>
    </w:p>
    <w:p w:rsidR="00034342" w:rsidRDefault="00034342" w:rsidP="002D36D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2060"/>
          <w:bdr w:val="none" w:sz="0" w:space="0" w:color="auto" w:frame="1"/>
        </w:rPr>
      </w:pPr>
    </w:p>
    <w:p w:rsidR="00034342" w:rsidRDefault="00034342" w:rsidP="002D36D0">
      <w:pPr>
        <w:pStyle w:val="c3"/>
        <w:spacing w:before="0" w:beforeAutospacing="0" w:after="0" w:afterAutospacing="0"/>
        <w:jc w:val="both"/>
        <w:textAlignment w:val="baseline"/>
        <w:rPr>
          <w:rStyle w:val="c2"/>
          <w:color w:val="002060"/>
          <w:bdr w:val="none" w:sz="0" w:space="0" w:color="auto" w:frame="1"/>
        </w:rPr>
      </w:pPr>
    </w:p>
    <w:p w:rsidR="00034342" w:rsidRPr="002D36D0" w:rsidRDefault="00034342" w:rsidP="002C51EC">
      <w:pPr>
        <w:pStyle w:val="c3"/>
        <w:spacing w:before="0" w:beforeAutospacing="0" w:after="0" w:afterAutospacing="0"/>
        <w:ind w:firstLine="708"/>
        <w:jc w:val="both"/>
        <w:textAlignment w:val="baseline"/>
        <w:rPr>
          <w:color w:val="002060"/>
        </w:rPr>
      </w:pPr>
      <w:r w:rsidRPr="002D36D0">
        <w:rPr>
          <w:rStyle w:val="c2"/>
          <w:color w:val="002060"/>
          <w:bdr w:val="none" w:sz="0" w:space="0" w:color="auto" w:frame="1"/>
        </w:rPr>
        <w:t xml:space="preserve"> Музыка дисциплинирует занимающихся, повышает их внимание и работоспособность. Положительные эмоции</w:t>
      </w:r>
      <w:r>
        <w:rPr>
          <w:rStyle w:val="c2"/>
          <w:color w:val="002060"/>
          <w:bdr w:val="none" w:sz="0" w:space="0" w:color="auto" w:frame="1"/>
        </w:rPr>
        <w:t>,</w:t>
      </w:r>
      <w:r w:rsidRPr="002D36D0">
        <w:rPr>
          <w:rStyle w:val="c2"/>
          <w:color w:val="002060"/>
          <w:bdr w:val="none" w:sz="0" w:space="0" w:color="auto" w:frame="1"/>
        </w:rPr>
        <w:t xml:space="preserve"> возникающие во время упражнений под музыку</w:t>
      </w:r>
      <w:r>
        <w:rPr>
          <w:rStyle w:val="c2"/>
          <w:color w:val="002060"/>
          <w:bdr w:val="none" w:sz="0" w:space="0" w:color="auto" w:frame="1"/>
        </w:rPr>
        <w:t>,</w:t>
      </w:r>
      <w:r w:rsidRPr="002D36D0">
        <w:rPr>
          <w:rStyle w:val="c2"/>
          <w:color w:val="002060"/>
          <w:bdr w:val="none" w:sz="0" w:space="0" w:color="auto" w:frame="1"/>
        </w:rPr>
        <w:t xml:space="preserve"> усиливают их физиологический эффект.</w:t>
      </w:r>
    </w:p>
    <w:p w:rsidR="00034342" w:rsidRPr="002D36D0" w:rsidRDefault="00034342" w:rsidP="002D36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7"/>
          <w:szCs w:val="27"/>
          <w:lang w:eastAsia="ru-RU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Учащиеся10 класса, Школьная Дума</w: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B6392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46" type="#_x0000_t136" style="position:absolute;left:0;text-align:left;margin-left:-3.3pt;margin-top:7.85pt;width:75.75pt;height:18.75pt;z-index:251613184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34342" w:rsidRDefault="00034342" w:rsidP="00B6392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line id="_x0000_s1047" style="position:absolute;left:0;text-align:left;z-index:251611136" from="1.2pt,12.8pt" to="520.2pt,12.8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48" type="#_x0000_t98" style="position:absolute;left:0;text-align:left;margin-left:-3.3pt;margin-top:12.8pt;width:523.5pt;height:45pt;z-index:251610112" fillcolor="#6f9" strokecolor="#396">
            <v:fill color2="fill darken(118)" rotate="t" angle="-45" focusposition=".5,.5" focussize="" method="linear sigma" type="gradientRadial"/>
            <v:textbox style="mso-next-textbox:#_x0000_s1048">
              <w:txbxContent>
                <w:p w:rsidR="00034342" w:rsidRPr="00891392" w:rsidRDefault="00034342" w:rsidP="00891392">
                  <w:pPr>
                    <w:jc w:val="center"/>
                    <w:rPr>
                      <w:b/>
                      <w:szCs w:val="44"/>
                    </w:rPr>
                  </w:pPr>
                  <w:r w:rsidRPr="00891392">
                    <w:rPr>
                      <w:rFonts w:ascii="Monotype Corsiva" w:hAnsi="Monotype Corsiva"/>
                      <w:b/>
                      <w:caps/>
                      <w:color w:val="FFFFFF"/>
                      <w:sz w:val="40"/>
                      <w:szCs w:val="40"/>
                    </w:rPr>
                    <w:t>ТЕРРОРИЗМУ – нет!</w:t>
                  </w:r>
                </w:p>
              </w:txbxContent>
            </v:textbox>
          </v:shape>
        </w:pict>
      </w:r>
    </w:p>
    <w:p w:rsidR="00034342" w:rsidRDefault="00034342" w:rsidP="00B6392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B6392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B6392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89139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891392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наши дни, как это ни прискорбно, терроризм и экстремизм вошли в повседневную жизнь российского общества, представляя реальную угрозу национальной безопасности страны. Похищение людей, взятие заложников, случаи угона самолетов, взрывы бомб на железных дорогах, в общественных местах, акты насилия в этно-конфессиональных конфликтах, прямые угрозы и их реализация в ходе политической борьбы, физическое устранение политических соперников, покушения на представителей различных ветвей власти и т.д. стали уже привычным явлением.</w:t>
      </w:r>
    </w:p>
    <w:p w:rsidR="00034342" w:rsidRPr="009A3B92" w:rsidRDefault="00034342" w:rsidP="009A3B9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9A3B92">
        <w:rPr>
          <w:rFonts w:ascii="Times New Roman" w:hAnsi="Times New Roman"/>
          <w:color w:val="002060"/>
          <w:sz w:val="24"/>
          <w:szCs w:val="24"/>
        </w:rPr>
        <w:t>1 сентября вся наша страна отмечает замечательный праздник – День знаний. Тысячи нарядно одетых мальчиков и девочек отправляются в школы, чтобы окунуться в волшебный мир знаний. Это всенародный праздник. Правда, этот праздник обернулся кровавой трагедией для жителей города Беслана в Северной Осетии 1 сентября 2004 года, когда группа чеченских боевиков провела подлую террористическую акцию, погубившая сотни мирных людей.</w:t>
      </w:r>
    </w:p>
    <w:p w:rsidR="00034342" w:rsidRPr="009A3B92" w:rsidRDefault="00034342" w:rsidP="009A3B9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9A3B92">
        <w:rPr>
          <w:rFonts w:ascii="Times New Roman" w:hAnsi="Times New Roman"/>
          <w:color w:val="002060"/>
          <w:sz w:val="24"/>
          <w:szCs w:val="24"/>
        </w:rPr>
        <w:t>В память о тех  страшных событиях в нашей школе  ежегодно проводятся мероприятия.</w:t>
      </w:r>
    </w:p>
    <w:p w:rsidR="00034342" w:rsidRPr="009A3B92" w:rsidRDefault="00034342" w:rsidP="009A3B9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9A3B92">
        <w:rPr>
          <w:rFonts w:ascii="Times New Roman" w:hAnsi="Times New Roman"/>
          <w:b/>
          <w:i/>
          <w:color w:val="002060"/>
          <w:sz w:val="24"/>
          <w:szCs w:val="24"/>
        </w:rPr>
        <w:t>3 сентября</w:t>
      </w:r>
      <w:r w:rsidRPr="009A3B92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9A3B92">
        <w:rPr>
          <w:rFonts w:ascii="Times New Roman" w:hAnsi="Times New Roman"/>
          <w:color w:val="002060"/>
          <w:sz w:val="24"/>
          <w:szCs w:val="24"/>
          <w:lang w:eastAsia="ru-RU"/>
        </w:rPr>
        <w:t xml:space="preserve">обучающие 8-11 классов просмотрели фильм "Золотая бронза" о жизни и судьбе российского борца, трехкратного чемпиона Европы, призёра Олимпийских игр в Токио Артура Найфонова. Спортсмен провел детство в Республике Северная Осетия-Алания и был заложником в школе № </w:t>
      </w:r>
      <w:smartTag w:uri="urn:schemas-microsoft-com:office:smarttags" w:element="metricconverter">
        <w:smartTagPr>
          <w:attr w:name="ProductID" w:val="1 г"/>
        </w:smartTagPr>
        <w:r w:rsidRPr="009A3B92">
          <w:rPr>
            <w:rFonts w:ascii="Times New Roman" w:hAnsi="Times New Roman"/>
            <w:color w:val="002060"/>
            <w:sz w:val="24"/>
            <w:szCs w:val="24"/>
            <w:lang w:eastAsia="ru-RU"/>
          </w:rPr>
          <w:t>1 г</w:t>
        </w:r>
      </w:smartTag>
      <w:r w:rsidRPr="009A3B92">
        <w:rPr>
          <w:rFonts w:ascii="Times New Roman" w:hAnsi="Times New Roman"/>
          <w:color w:val="002060"/>
          <w:sz w:val="24"/>
          <w:szCs w:val="24"/>
          <w:lang w:eastAsia="ru-RU"/>
        </w:rPr>
        <w:t>. Беслана</w:t>
      </w:r>
    </w:p>
    <w:p w:rsidR="00034342" w:rsidRDefault="00034342" w:rsidP="009A3B92">
      <w:r>
        <w:rPr>
          <w:noProof/>
          <w:lang w:eastAsia="ru-RU"/>
        </w:rPr>
        <w:pict>
          <v:shape id="_x0000_s1049" type="#_x0000_t75" alt="https://sun9-45.userapi.com/impg/7-zplubUMR_ZidFuHeoB8JTCOe0MLL9qGylFbA/Vn9Svix2kZg.jpg?size=1280x960&amp;quality=95&amp;sign=eeef40225cd09c567670de4909e2984b&amp;type=album" style="position:absolute;margin-left:-3.15pt;margin-top:3.6pt;width:241.5pt;height:143.25pt;z-index:251614208;visibility:visible" stroked="t" strokecolor="#00b050" strokeweight="2.25pt">
            <v:imagedata r:id="rId14" o:title="" croptop="13597f"/>
          </v:shape>
        </w:pict>
      </w:r>
    </w:p>
    <w:p w:rsidR="00034342" w:rsidRPr="00891392" w:rsidRDefault="00034342" w:rsidP="0089139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891392" w:rsidRDefault="00034342" w:rsidP="00891392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891392" w:rsidRDefault="00034342" w:rsidP="00891392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891392" w:rsidRDefault="00034342" w:rsidP="00891392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891392" w:rsidRDefault="00034342" w:rsidP="00891392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891392" w:rsidRDefault="00034342" w:rsidP="00891392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891392" w:rsidRDefault="00034342" w:rsidP="00891392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891392" w:rsidRDefault="00034342" w:rsidP="00891392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9A3B92" w:rsidRDefault="00034342" w:rsidP="009A3B92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9A3B92" w:rsidRDefault="00034342" w:rsidP="009A3B92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 w:rsidRPr="009A3B92"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  <w:t>8б класс</w:t>
      </w:r>
    </w:p>
    <w:p w:rsidR="00034342" w:rsidRDefault="00034342" w:rsidP="009A3B9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каждом </w:t>
      </w:r>
      <w:r w:rsidRPr="009A3B92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класс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е состоялись </w:t>
      </w:r>
      <w:r w:rsidRPr="009A3B92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классные часы, основная цель которых сказать: «Беслан... мы помним!»</w:t>
      </w:r>
    </w:p>
    <w:p w:rsidR="00034342" w:rsidRDefault="00034342" w:rsidP="009A3B9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50" type="#_x0000_t136" style="position:absolute;left:0;text-align:left;margin-left:126.85pt;margin-top:7.85pt;width:117pt;height:16.5pt;z-index:251612160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9A3B92">
        <w:rPr>
          <w:rFonts w:ascii="Times New Roman" w:hAnsi="Times New Roman"/>
          <w:color w:val="002060"/>
          <w:sz w:val="24"/>
          <w:szCs w:val="24"/>
        </w:rPr>
        <w:br/>
      </w:r>
    </w:p>
    <w:p w:rsidR="00034342" w:rsidRPr="009A3B92" w:rsidRDefault="00034342" w:rsidP="009A3B9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10" o:spid="_x0000_s1051" type="#_x0000_t75" alt="https://sun9-86.userapi.com/impg/33tFcoVMCIAqgoY2j9JYubrmbjRvis26aKAWLw/p_XMjdvGDPk.jpg?size=1280x960&amp;quality=95&amp;sign=a2b66ec1be03f0c226b7d94de94f2427&amp;type=album" style="position:absolute;left:0;text-align:left;margin-left:-2pt;margin-top:48pt;width:159.2pt;height:119.25pt;z-index:251618304;visibility:visible" stroked="t" strokecolor="#00b050" strokeweight="2.25pt">
            <v:imagedata r:id="rId15" o:title=""/>
          </v:shape>
        </w:pict>
      </w:r>
      <w:r w:rsidRPr="009A3B92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Вспоминая жертв Беслана и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жертв других </w:t>
      </w:r>
      <w:r w:rsidRPr="009A3B92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террористических актов, ребята почтили память погибших минутой молчания.</w:t>
      </w:r>
    </w:p>
    <w:p w:rsidR="00034342" w:rsidRPr="009A3B92" w:rsidRDefault="00034342" w:rsidP="009A3B9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Pr="009A3B92" w:rsidRDefault="00034342" w:rsidP="009A3B92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 w:rsidRPr="009A3B92"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  <w:t>6 класс</w:t>
      </w: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25" o:spid="_x0000_s1052" type="#_x0000_t75" alt="https://sun9-5.userapi.com/impg/rVe10Q4GHqtTgtGwBfIOKhoHW45ubPCQe3DRRg/wJjS7jLyb0E.jpg?size=1280x960&amp;quality=95&amp;sign=1fd199293977ea9d1b2b9a4746d1fcbb&amp;type=album" style="position:absolute;left:0;text-align:left;margin-left:79.75pt;margin-top:6.8pt;width:159pt;height:119.25pt;z-index:251619328;visibility:visible" stroked="t" strokecolor="#00b050" strokeweight="2.25pt">
            <v:imagedata r:id="rId16" o:title=""/>
          </v:shape>
        </w:pict>
      </w: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9" o:spid="_x0000_s1053" type="#_x0000_t75" alt="https://sun9-27.userapi.com/impg/3So_zY-wMmhojO2EhtLyVtax0Auw6t9cpp8Izg/xoPNEwTovKk.jpg?size=1280x1280&amp;quality=95&amp;sign=6c1282ee85d25bc59dc19e85b9a2b2f0&amp;type=album" style="position:absolute;left:0;text-align:left;margin-left:-2pt;margin-top:3.45pt;width:240.75pt;height:240.75pt;z-index:251620352;visibility:visible" stroked="t" strokecolor="#00b050" strokeweight="2.25pt">
            <v:imagedata r:id="rId17" o:title=""/>
          </v:shape>
        </w:pict>
      </w: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9A3B92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 w:rsidRPr="00A325A2"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  <w:t>4 класс</w:t>
      </w: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22" o:spid="_x0000_s1054" type="#_x0000_t75" alt="https://sun9-12.userapi.com/impg/kzndbDGapOsZmyNcVMAiXAeQ_RcQF9PVHKaQtw/APx1RKRuHbc.jpg?size=1280x949&amp;quality=95&amp;sign=c803a50963560641da6ca5030961633c&amp;type=album" style="position:absolute;left:0;text-align:left;margin-left:-2pt;margin-top:4.15pt;width:240.75pt;height:153.75pt;z-index:251622400;visibility:visible" stroked="t" strokecolor="#00b050" strokeweight="2.25pt">
            <v:imagedata r:id="rId18" o:title="" croptop="9087f"/>
          </v:shape>
        </w:pict>
      </w: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  <w:t>8 а класс</w:t>
      </w:r>
    </w:p>
    <w:p w:rsidR="0003434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_x0000_s1055" type="#_x0000_t136" style="position:absolute;left:0;text-align:left;margin-left:230.5pt;margin-top:4.15pt;width:8.7pt;height:6.75pt;z-index:251623424" fillcolor="red" strokecolor="#c00000">
            <v:shadow color="#868686"/>
            <v:textpath style="font-family:&quot;Monotype Corsiva&quot;;font-size:16pt;v-text-kern:t" trim="t" fitpath="t" string="3"/>
          </v:shape>
        </w:pict>
      </w:r>
    </w:p>
    <w:p w:rsidR="00034342" w:rsidRDefault="00034342" w:rsidP="00A325A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56" type="#_x0000_t136" style="position:absolute;left:0;text-align:left;margin-left:-3.3pt;margin-top:7.85pt;width:117pt;height:16.5pt;z-index:251627520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line id="_x0000_s1057" style="position:absolute;left:0;text-align:left;z-index:251625472" from="1.2pt,12.8pt" to="520.2pt,12.8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58" type="#_x0000_t98" style="position:absolute;left:0;text-align:left;margin-left:-3.3pt;margin-top:12.8pt;width:523.5pt;height:45pt;z-index:251624448" fillcolor="#6f9" strokecolor="#396">
            <v:fill color2="fill darken(118)" rotate="t" angle="-45" focusposition=".5,.5" focussize="" method="linear sigma" type="gradientRadial"/>
            <v:textbox style="mso-next-textbox:#_x0000_s1058">
              <w:txbxContent>
                <w:p w:rsidR="00034342" w:rsidRPr="00891392" w:rsidRDefault="00034342" w:rsidP="00A325A2">
                  <w:pPr>
                    <w:jc w:val="center"/>
                    <w:rPr>
                      <w:b/>
                      <w:szCs w:val="44"/>
                    </w:rPr>
                  </w:pPr>
                  <w:r w:rsidRPr="00891392">
                    <w:rPr>
                      <w:rFonts w:ascii="Monotype Corsiva" w:hAnsi="Monotype Corsiva"/>
                      <w:b/>
                      <w:caps/>
                      <w:color w:val="FFFFFF"/>
                      <w:sz w:val="40"/>
                      <w:szCs w:val="40"/>
                    </w:rPr>
                    <w:t>ТЕРРОРИЗМУ – нет!</w:t>
                  </w:r>
                </w:p>
              </w:txbxContent>
            </v:textbox>
          </v:shape>
        </w:pict>
      </w: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A325A2" w:rsidRDefault="00034342" w:rsidP="00A325A2">
      <w:pPr>
        <w:spacing w:after="0" w:line="240" w:lineRule="auto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3" o:spid="_x0000_s1059" type="#_x0000_t75" alt="https://sun9-27.userapi.com/impg/SXmqoPExsx2BKS6uN7Ob_sh6aT4is4dmhP7mrg/bMlpW-hs6Bc.jpg?size=1280x577&amp;quality=95&amp;sign=f837d2e4d8a293db7de00178d2e60868&amp;type=album" style="position:absolute;left:0;text-align:left;margin-left:-2pt;margin-top:4.9pt;width:240.85pt;height:108.65pt;z-index:251621376;visibility:visible" stroked="t" strokecolor="#00b050" strokeweight="2.25pt">
            <v:imagedata r:id="rId19" o:title=""/>
          </v:shape>
        </w:pict>
      </w: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Pr="00A325A2" w:rsidRDefault="00034342" w:rsidP="00A325A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 w:rsidRPr="00A325A2"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  <w:t>9 класс</w:t>
      </w:r>
    </w:p>
    <w:p w:rsidR="00034342" w:rsidRDefault="00034342" w:rsidP="00A325A2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6" o:spid="_x0000_s1060" type="#_x0000_t75" alt="https://sun9-78.userapi.com/impg/wKj1VBr5CZpTXAOuOwN52u07Cc3I8wlVKxHuVQ/OdJJwe5pyTw.jpg?size=1280x720&amp;quality=95&amp;sign=d9fe8ce352be4e536464d81a9299ff96&amp;type=album" style="position:absolute;left:0;text-align:left;margin-left:-1.65pt;margin-top:4pt;width:240.85pt;height:135.75pt;z-index:251628544;visibility:visible" stroked="t" strokecolor="#00b050" strokeweight="2.25pt">
            <v:imagedata r:id="rId20" o:title=""/>
          </v:shape>
        </w:pict>
      </w:r>
    </w:p>
    <w:p w:rsidR="00034342" w:rsidRPr="00A325A2" w:rsidRDefault="00034342" w:rsidP="00A325A2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Pr="00A325A2" w:rsidRDefault="00034342" w:rsidP="00A325A2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 w:rsidRPr="00A325A2"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  <w:t>8 б класс</w:t>
      </w:r>
    </w:p>
    <w:p w:rsidR="00034342" w:rsidRPr="009A3B9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9A3B92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 рамках предметов ОБЖ , истории, музыки прошли "Музейные уроки" и "Уроки мужества", посвященные событиям второй мировой войны.</w: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61" type="#_x0000_t75" alt="https://sun9-22.userapi.com/impg/nGUAipX075siKHAWFHigMNGIOGcvwSNoZmwWvg/0EyJ4_o1QBw.jpg?size=1280x960&amp;quality=95&amp;sign=c95d1587df9ebf2cec6156699dddb3fb&amp;type=album" style="position:absolute;left:0;text-align:left;margin-left:-1.65pt;margin-top:3.15pt;width:167.1pt;height:99.45pt;z-index:251616256;visibility:visible" stroked="t" strokecolor="#00b050" strokeweight="2.25pt">
            <v:imagedata r:id="rId21" o:title="" croptop="13550f"/>
          </v:shape>
        </w:pic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62" type="#_x0000_t75" alt="https://sun9-11.userapi.com/impg/iKSaB3rO5tuCRMNUpoCQVIJFmLEEp2RNtrTzlg/cWwxNWTDFGw.jpg?size=1280x960&amp;quality=95&amp;sign=96dc1da4cbf2d93b4682fd2eec065ea2&amp;type=album" style="position:absolute;left:0;text-align:left;margin-left:77.1pt;margin-top:5.85pt;width:167.1pt;height:96.75pt;z-index:251615232;visibility:visible" stroked="t" strokecolor="#00b050" strokeweight="2.25pt">
            <v:imagedata r:id="rId22" o:title="" cropbottom="14932f"/>
          </v:shape>
        </w:pic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A325A2" w:rsidRDefault="00034342" w:rsidP="00A325A2">
      <w:pPr>
        <w:spacing w:after="0" w:line="240" w:lineRule="auto"/>
        <w:rPr>
          <w:rFonts w:ascii="Times New Roman" w:hAnsi="Times New Roman"/>
          <w:b/>
          <w:i/>
          <w:color w:val="002060"/>
          <w:sz w:val="20"/>
          <w:szCs w:val="20"/>
        </w:rPr>
      </w:pPr>
      <w:r w:rsidRPr="00A325A2">
        <w:rPr>
          <w:rFonts w:ascii="Times New Roman" w:hAnsi="Times New Roman"/>
          <w:b/>
          <w:i/>
          <w:color w:val="002060"/>
          <w:sz w:val="20"/>
          <w:szCs w:val="20"/>
        </w:rPr>
        <w:t>11 класс</w: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A325A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</w:rPr>
      </w:pPr>
      <w:r w:rsidRPr="00A325A2">
        <w:rPr>
          <w:rFonts w:ascii="Times New Roman" w:hAnsi="Times New Roman"/>
          <w:b/>
          <w:i/>
          <w:color w:val="002060"/>
          <w:sz w:val="20"/>
          <w:szCs w:val="20"/>
        </w:rPr>
        <w:t>8а класс</w:t>
      </w:r>
    </w:p>
    <w:p w:rsidR="00034342" w:rsidRPr="00A325A2" w:rsidRDefault="00034342" w:rsidP="00A325A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A325A2">
        <w:rPr>
          <w:rFonts w:ascii="Times New Roman" w:hAnsi="Times New Roman"/>
          <w:color w:val="002060"/>
          <w:sz w:val="24"/>
          <w:szCs w:val="24"/>
          <w:lang w:eastAsia="ru-RU"/>
        </w:rPr>
        <w:t xml:space="preserve">3 сентября в 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нашей школе также </w:t>
      </w:r>
      <w:r w:rsidRPr="00A325A2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прошли акции, посвящённые Дню солидарности в борьбе с терроризмом. 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Их организовала старшая вожатая Лозовая Наталья Анатольевна. Среди </w:t>
      </w:r>
      <w:r w:rsidRPr="00A325A2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обучающихся начальной школы 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ею </w:t>
      </w:r>
      <w:r w:rsidRPr="00A325A2">
        <w:rPr>
          <w:rFonts w:ascii="Times New Roman" w:hAnsi="Times New Roman"/>
          <w:color w:val="002060"/>
          <w:sz w:val="24"/>
          <w:szCs w:val="24"/>
          <w:lang w:eastAsia="ru-RU"/>
        </w:rPr>
        <w:t xml:space="preserve">была проведена Всероссийская акция «Голубь мира», а для 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учащихся </w:t>
      </w:r>
      <w:r w:rsidRPr="00A325A2">
        <w:rPr>
          <w:rFonts w:ascii="Times New Roman" w:hAnsi="Times New Roman"/>
          <w:color w:val="002060"/>
          <w:sz w:val="24"/>
          <w:szCs w:val="24"/>
          <w:lang w:eastAsia="ru-RU"/>
        </w:rPr>
        <w:t>5-11 классов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-</w:t>
      </w:r>
      <w:r w:rsidRPr="00A325A2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"Нет терроризму!"</w:t>
      </w:r>
    </w:p>
    <w:p w:rsidR="00034342" w:rsidRPr="00A325A2" w:rsidRDefault="00034342" w:rsidP="00A325A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A325A2">
        <w:rPr>
          <w:rFonts w:ascii="Times New Roman" w:hAnsi="Times New Roman"/>
          <w:color w:val="002060"/>
          <w:sz w:val="24"/>
          <w:szCs w:val="24"/>
        </w:rPr>
        <w:t>Ребята с удовольствием откликнулись и приняли активное участие в данных мероприятиях</w:t>
      </w:r>
      <w:r>
        <w:rPr>
          <w:rFonts w:ascii="Times New Roman" w:hAnsi="Times New Roman"/>
          <w:color w:val="002060"/>
          <w:sz w:val="24"/>
          <w:szCs w:val="24"/>
        </w:rPr>
        <w:t>.</w: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63" type="#_x0000_t136" style="position:absolute;left:0;text-align:left;margin-left:1.2pt;margin-top:2.2pt;width:8.7pt;height:6.75pt;z-index:251629568" fillcolor="red" strokecolor="#c00000">
            <v:shadow color="#868686"/>
            <v:textpath style="font-family:&quot;Monotype Corsiva&quot;;font-size:16pt;v-text-kern:t" trim="t" fitpath="t" string="4"/>
          </v:shape>
        </w:pic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64" type="#_x0000_t136" style="position:absolute;left:0;text-align:left;margin-left:168.1pt;margin-top:7.85pt;width:75.75pt;height:18.75pt;z-index:251626496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31" o:spid="_x0000_s1065" type="#_x0000_t75" alt="https://sun9-82.userapi.com/impg/Ps1Au5ii1eVg1LgB2lJ4Bi8ZHQYFVzPe0l-WYA/7oztOgAKq8I.jpg?size=1280x960&amp;quality=95&amp;sign=dec67b8adc23093a657eeb130b6f2052&amp;type=album" style="position:absolute;left:0;text-align:left;margin-left:3.25pt;margin-top:2.35pt;width:240.85pt;height:170.25pt;z-index:251630592;visibility:visible" stroked="t" strokecolor="#00b050" strokeweight="2.25pt">
            <v:imagedata r:id="rId23" o:title="" croptop="3550f"/>
          </v:shape>
        </w:pic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34" o:spid="_x0000_s1066" type="#_x0000_t75" alt="https://sun9-53.userapi.com/impg/hPnz24N-yRH7HbJVZa2KfkBS_f2BkLpromQEVA/67-9xZuJrCQ.jpg?size=1280x720&amp;quality=95&amp;sign=40c1c94475fdaff931d753f08b2d8b6e&amp;type=album" style="position:absolute;left:0;text-align:left;margin-left:3.25pt;margin-top:2.95pt;width:240.85pt;height:141.05pt;z-index:251632640;visibility:visible" stroked="t" strokecolor="#00b050" strokeweight="2.25pt">
            <v:imagedata r:id="rId24" o:title="" cropright="2405f"/>
          </v:shape>
        </w:pic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28" o:spid="_x0000_s1067" type="#_x0000_t75" alt="https://sun9-37.userapi.com/impg/fpYH43Y6II5pYG7Sh0l_LYiBLQfrQNTWNXTy_w/5BMsULocAC0.jpg?size=1280x961&amp;quality=95&amp;sign=0db2904f6ab9bd16d212b28795c576d0&amp;type=album" style="position:absolute;left:0;text-align:left;margin-left:3.25pt;margin-top:.45pt;width:240.85pt;height:156pt;z-index:251631616;visibility:visible" stroked="t" strokecolor="#00b050" strokeweight="2.25pt">
            <v:imagedata r:id="rId25" o:title="" cropbottom="9125f"/>
          </v:shape>
        </w:pic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</w:rPr>
      </w:pPr>
    </w:p>
    <w:p w:rsidR="00034342" w:rsidRPr="00114006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</w:rPr>
      </w:pPr>
      <w:r>
        <w:rPr>
          <w:noProof/>
          <w:lang w:eastAsia="ru-RU"/>
        </w:rPr>
        <w:pict>
          <v:shape id="Рисунок 40" o:spid="_x0000_s1068" type="#_x0000_t75" alt="https://sun9-18.userapi.com/impg/7_KG8XBnqRiumuaxs89_TWu0VGn8siXGuJ0JIA/G11dPXqbZwM.jpg?size=1280x961&amp;quality=95&amp;sign=71ad95d4b0b350dd35da5d2d55252fc1&amp;type=album" style="position:absolute;left:0;text-align:left;margin-left:3.25pt;margin-top:5.15pt;width:154.35pt;height:115.5pt;z-index:251633664;visibility:visible" stroked="t" strokecolor="#00b050" strokeweight="2.25pt">
            <v:imagedata r:id="rId26" o:title=""/>
          </v:shape>
        </w:pict>
      </w:r>
      <w:r w:rsidRPr="00114006">
        <w:rPr>
          <w:rFonts w:ascii="Times New Roman" w:hAnsi="Times New Roman"/>
          <w:b/>
          <w:i/>
          <w:color w:val="002060"/>
          <w:sz w:val="20"/>
          <w:szCs w:val="20"/>
        </w:rPr>
        <w:t>3-4 класс</w: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37" o:spid="_x0000_s1069" type="#_x0000_t75" alt="https://sun9-8.userapi.com/impg/ZdZNijiYkym_ici07pds1UPNwLzWA0Xx304ewA/p_M3xZqaZ_g.jpg?size=1280x961&amp;quality=95&amp;sign=b1c3086e5768c086a15ee8dfcba63b44&amp;type=album" style="position:absolute;left:0;text-align:left;margin-left:88pt;margin-top:10.45pt;width:156pt;height:116.25pt;z-index:251634688;visibility:visible" stroked="t" strokecolor="#00b050" strokeweight="2.25pt">
            <v:imagedata r:id="rId27" o:title="" cropbottom="3757f"/>
          </v:shape>
        </w:pic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7" o:spid="_x0000_s1070" type="#_x0000_t75" alt="https://sun9-48.userapi.com/impg/mRoXPasO7ZyTR4wtwcE1tC3vbKyzuO1HXjSGBg/cpFmHczGm7U.jpg?size=581x1032&amp;quality=95&amp;sign=5f9feb2ee47cc3ef9faa6cc58409dc45&amp;type=album" style="position:absolute;left:0;text-align:left;margin-left:278.1pt;margin-top:6.7pt;width:90.75pt;height:161.25pt;z-index:251617280;visibility:visible">
            <v:imagedata r:id="rId28" o:title=""/>
          </v:shape>
        </w:pic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1768C3" w:rsidRDefault="00034342" w:rsidP="001768C3">
      <w:pPr>
        <w:spacing w:after="0" w:line="240" w:lineRule="auto"/>
        <w:rPr>
          <w:rFonts w:ascii="Times New Roman" w:hAnsi="Times New Roman"/>
          <w:b/>
          <w:i/>
          <w:color w:val="002060"/>
          <w:sz w:val="20"/>
          <w:szCs w:val="20"/>
        </w:rPr>
      </w:pPr>
      <w:r w:rsidRPr="001768C3">
        <w:rPr>
          <w:rFonts w:ascii="Times New Roman" w:hAnsi="Times New Roman"/>
          <w:b/>
          <w:i/>
          <w:color w:val="002060"/>
          <w:sz w:val="20"/>
          <w:szCs w:val="20"/>
        </w:rPr>
        <w:t>8 класс</w: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1768C3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</w:rPr>
      </w:pPr>
    </w:p>
    <w:p w:rsidR="00034342" w:rsidRPr="001768C3" w:rsidRDefault="00034342" w:rsidP="001768C3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</w:rPr>
      </w:pPr>
      <w:r>
        <w:rPr>
          <w:rFonts w:ascii="Times New Roman" w:hAnsi="Times New Roman"/>
          <w:b/>
          <w:i/>
          <w:color w:val="002060"/>
          <w:sz w:val="20"/>
          <w:szCs w:val="20"/>
        </w:rPr>
        <w:t>Зайнарбеков Х., 9</w:t>
      </w:r>
      <w:r w:rsidRPr="001768C3">
        <w:rPr>
          <w:rFonts w:ascii="Times New Roman" w:hAnsi="Times New Roman"/>
          <w:b/>
          <w:i/>
          <w:color w:val="002060"/>
          <w:sz w:val="20"/>
          <w:szCs w:val="20"/>
        </w:rPr>
        <w:t xml:space="preserve"> класс</w:t>
      </w:r>
    </w:p>
    <w:p w:rsidR="00034342" w:rsidRDefault="00034342" w:rsidP="00A325A2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71" type="#_x0000_t136" style="position:absolute;left:0;text-align:left;margin-left:403.2pt;margin-top:7.85pt;width:117pt;height:16.5pt;z-index:251637760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  <w:r>
        <w:rPr>
          <w:noProof/>
          <w:lang w:eastAsia="ru-RU"/>
        </w:rPr>
        <w:pict>
          <v:shape id="_x0000_s1072" type="#_x0000_t136" style="position:absolute;left:0;text-align:left;margin-left:-7.05pt;margin-top:7.85pt;width:75.75pt;height:18.75pt;z-index:251638784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line id="_x0000_s1073" style="position:absolute;left:0;text-align:left;z-index:251636736" from="1.2pt,12.8pt" to="520.2pt,12.8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74" type="#_x0000_t98" style="position:absolute;left:0;text-align:left;margin-left:-3.3pt;margin-top:12.8pt;width:523.5pt;height:45pt;z-index:251635712" fillcolor="#6f9" strokecolor="#396">
            <v:fill color2="fill darken(118)" rotate="t" angle="-45" focusposition=".5,.5" focussize="" method="linear sigma" type="gradientRadial"/>
            <v:textbox style="mso-next-textbox:#_x0000_s1074">
              <w:txbxContent>
                <w:p w:rsidR="00034342" w:rsidRPr="00891392" w:rsidRDefault="00034342" w:rsidP="00744EFE">
                  <w:pPr>
                    <w:jc w:val="center"/>
                    <w:rPr>
                      <w:b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color w:val="FFFFFF"/>
                      <w:sz w:val="40"/>
                      <w:szCs w:val="40"/>
                    </w:rPr>
                    <w:t>школьные новости</w:t>
                  </w:r>
                </w:p>
              </w:txbxContent>
            </v:textbox>
          </v:shape>
        </w:pict>
      </w: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75" type="#_x0000_t75" alt="https://sun9-4.userapi.com/impg/DhSXzNgpKxlvgym1rCt4HeW6QvlwAmL-4hT6ig/DSCi7DxTHU8.jpg?size=1280x853&amp;quality=95&amp;sign=557ca58d16844414b86255cce7d755fd&amp;type=album" style="position:absolute;left:0;text-align:left;margin-left:-1.65pt;margin-top:6.1pt;width:240.85pt;height:136.5pt;z-index:251639808;visibility:visible" stroked="t" strokecolor="#00b050" strokeweight="2.25pt">
            <v:imagedata r:id="rId29" o:title="" cropbottom="9800f"/>
          </v:shape>
        </w:pict>
      </w: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744EF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С </w:t>
      </w:r>
      <w:r w:rsidRPr="00D70FAA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 по 4 сентября</w:t>
      </w:r>
      <w:r w:rsidRPr="00744EF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детском санаторно- оздоровительном центре «Лесная поляна» г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орода </w:t>
      </w:r>
      <w:r w:rsidRPr="00744EF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Ставрополя состоялась V юбилейная Школа актива учащейся молодёжи Ставропольского края «Достижения».</w:t>
      </w:r>
      <w:r w:rsidRPr="00744EFE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Pr="00744EF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Ежегодно она открывает свои двери самым ответственным, амбициозным и креативным подросткам Ставрополья. Нашу школу представляла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ученица 9 класса</w:t>
      </w:r>
      <w:r w:rsidRPr="00744EF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Лозовая Юлия. </w:t>
      </w: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76" type="#_x0000_t75" alt="https://sun9-69.userapi.com/impg/4TB7JUmy1Wo6wzsq_NvewhkKsnp_C24qMXZ2Qg/eUJCcmxtxo8.jpg?size=810x1080&amp;quality=95&amp;sign=0fbffbccf7a2d5eea571b9be440e995f&amp;type=album" style="position:absolute;left:0;text-align:left;margin-left:-1.65pt;margin-top:3.6pt;width:240.85pt;height:161.25pt;z-index:251640832;visibility:visible" stroked="t" strokecolor="#00b050" strokeweight="2.25pt">
            <v:imagedata r:id="rId30" o:title="" croptop="15459f" cropbottom="17172f"/>
          </v:shape>
        </w:pict>
      </w: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Pr="00744EFE" w:rsidRDefault="00034342" w:rsidP="00744EF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Три </w:t>
      </w:r>
      <w:r w:rsidRPr="00744EF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дня активистов учили создавать первич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ные организации</w:t>
      </w:r>
      <w:r w:rsidRPr="00744EF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РСМ в своих образовательных организациях, познакомили с программой «7ключей» и правилами ведения своих интернет-сайтов.</w:t>
      </w:r>
      <w:r w:rsidRPr="00744EFE">
        <w:rPr>
          <w:rFonts w:ascii="Times New Roman" w:hAnsi="Times New Roman"/>
          <w:color w:val="002060"/>
          <w:sz w:val="24"/>
          <w:szCs w:val="24"/>
        </w:rPr>
        <w:br/>
      </w:r>
      <w:r w:rsidRPr="00744EF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Итогом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мероприятия </w:t>
      </w:r>
      <w:r w:rsidRPr="00744EF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стало посвящение в ряды команды РСМ с вручением значков и членских билетов.</w: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77" type="#_x0000_t75" alt="https://sun9-75.userapi.com/impg/6u_TGM8KKtATmfAZtgpOTf64A0lT_9plaY9FYg/Nv2fpbzjxsQ.jpg?size=1280x960&amp;quality=95&amp;sign=a54ac69cd9268b8de0eaaefa220768b7&amp;type=album" style="position:absolute;left:0;text-align:left;margin-left:-1.65pt;margin-top:2.1pt;width:240.85pt;height:128.25pt;z-index:251641856;visibility:visible" stroked="t" strokecolor="#00b050" strokeweight="2.25pt">
            <v:imagedata r:id="rId31" o:title="" croptop="7650f" cropbottom="11165f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867C2E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867C2E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3 сентября 2022 года</w:t>
      </w:r>
      <w:r w:rsidRPr="00867C2E">
        <w:rPr>
          <w:rFonts w:ascii="Times New Roman" w:hAnsi="Times New Roman"/>
          <w:color w:val="002060"/>
          <w:sz w:val="24"/>
          <w:szCs w:val="24"/>
          <w:lang w:eastAsia="ru-RU"/>
        </w:rPr>
        <w:t>, в день окончания  Второй мировой войны, состоялась международная патриотическая акция Единой России «Диктант Победы».</w:t>
      </w:r>
      <w:r w:rsidRPr="00867C2E">
        <w:rPr>
          <w:rFonts w:ascii="Times New Roman" w:hAnsi="Times New Roman"/>
          <w:color w:val="002060"/>
          <w:sz w:val="24"/>
          <w:szCs w:val="24"/>
          <w:lang w:eastAsia="ru-RU"/>
        </w:rPr>
        <w:br/>
        <w:t xml:space="preserve"> </w:t>
      </w:r>
      <w:r w:rsidRPr="00867C2E">
        <w:rPr>
          <w:rFonts w:ascii="Times New Roman" w:hAnsi="Times New Roman"/>
          <w:color w:val="002060"/>
          <w:sz w:val="24"/>
          <w:szCs w:val="24"/>
          <w:lang w:eastAsia="ru-RU"/>
        </w:rPr>
        <w:tab/>
        <w:t>В этом году акция прошла  в 42 странах. Для написания «Диктанта Победы» было открыто 275 международных площадок - в русскоязычных школах, местных вузах, организациях соотечественников и молодежных объединениях. По просьбе иностранных участников организаторы подготовили два варианта облегченных онлайн-тестов — для европейской и азиатской части. Их можно было написать на четырёх иностранных языках — английском, испанском, французском и китайском.</w:t>
      </w:r>
      <w:r w:rsidRPr="00867C2E">
        <w:rPr>
          <w:rFonts w:ascii="Times New Roman" w:hAnsi="Times New Roman"/>
          <w:color w:val="002060"/>
          <w:sz w:val="24"/>
          <w:szCs w:val="24"/>
          <w:lang w:eastAsia="ru-RU"/>
        </w:rPr>
        <w:br/>
        <w:t xml:space="preserve"> </w:t>
      </w:r>
      <w:r w:rsidRPr="00867C2E">
        <w:rPr>
          <w:rFonts w:ascii="Times New Roman" w:hAnsi="Times New Roman"/>
          <w:color w:val="002060"/>
          <w:sz w:val="24"/>
          <w:szCs w:val="24"/>
          <w:lang w:eastAsia="ru-RU"/>
        </w:rPr>
        <w:tab/>
        <w:t>Адреса всех площадок указаны на сайте </w:t>
      </w:r>
      <w:hyperlink r:id="rId32" w:tgtFrame="_blank" w:history="1">
        <w:r w:rsidRPr="00867C2E">
          <w:rPr>
            <w:rFonts w:ascii="Times New Roman" w:hAnsi="Times New Roman"/>
            <w:color w:val="002060"/>
            <w:sz w:val="24"/>
            <w:szCs w:val="24"/>
            <w:lang w:eastAsia="ru-RU"/>
          </w:rPr>
          <w:t>диктантпобеды.рф</w:t>
        </w:r>
      </w:hyperlink>
      <w:r w:rsidRPr="00867C2E">
        <w:rPr>
          <w:rFonts w:ascii="Times New Roman" w:hAnsi="Times New Roman"/>
          <w:color w:val="002060"/>
          <w:sz w:val="24"/>
          <w:szCs w:val="24"/>
          <w:lang w:eastAsia="ru-RU"/>
        </w:rPr>
        <w:t xml:space="preserve">. Также на сайте можно было пройти тренировочные тесты. Сам Диктант состоял из двух вариантов заданий по 25 вопросов. На ответы отводилось 45 минут. </w:t>
      </w:r>
    </w:p>
    <w:p w:rsidR="00034342" w:rsidRPr="00867C2E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78" type="#_x0000_t75" alt="https://sun9-54.userapi.com/impg/haDEaA_mH_M_Zs-4iNrvTJUbp_tSLYwPAhp6-w/8OFt8Ej083g.jpg?size=1280x960&amp;quality=95&amp;sign=17f5fe058440aba2462d20dfdf1cc1fa&amp;type=album" style="position:absolute;left:0;text-align:left;margin-left:4.75pt;margin-top:56.55pt;width:233.25pt;height:123.75pt;z-index:251642880;visibility:visible" stroked="t" strokecolor="#00b050" strokeweight="2.25pt">
            <v:imagedata r:id="rId33" o:title="" croptop="12358f" cropbottom="6835f"/>
          </v:shape>
        </w:pict>
      </w:r>
      <w:r w:rsidRPr="00867C2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нашей школе в 14.00 часов обучающиеся 8-10 классов написали "ДИКТАНТ ПОБЕДЫ", который был посвящен событиям второй мировой войны.</w:t>
      </w:r>
      <w:r w:rsidRPr="00867C2E">
        <w:rPr>
          <w:rFonts w:ascii="Times New Roman" w:hAnsi="Times New Roman"/>
          <w:color w:val="002060"/>
          <w:sz w:val="24"/>
          <w:szCs w:val="24"/>
          <w:lang w:eastAsia="ru-RU"/>
        </w:rPr>
        <w:br/>
      </w: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79" type="#_x0000_t75" alt="https://sun9-86.userapi.com/impg/IWXustJGftU4UBu_VVX3jhyEYq2DG2dWRW585w/0S5bFIFV1YE.jpg?size=1280x960&amp;quality=95&amp;sign=596db02c6e33bdb496c9a1c830d9dca2&amp;type=album" style="position:absolute;left:0;text-align:left;margin-left:4.75pt;margin-top:10.65pt;width:233.25pt;height:129.75pt;z-index:251643904;visibility:visible" stroked="t" strokecolor="#00b050" strokeweight="2.25pt">
            <v:imagedata r:id="rId34" o:title="" croptop="3382f" cropbottom="13396f"/>
          </v:shape>
        </w:pict>
      </w: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D70F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4342" w:rsidRDefault="00034342" w:rsidP="00867C2E">
      <w:pPr>
        <w:spacing w:after="0" w:line="240" w:lineRule="auto"/>
        <w:rPr>
          <w:rFonts w:ascii="Times New Roman" w:hAnsi="Times New Roman"/>
          <w:b/>
          <w:i/>
          <w:color w:val="002060"/>
          <w:sz w:val="24"/>
          <w:szCs w:val="24"/>
        </w:rPr>
      </w:pPr>
      <w:hyperlink r:id="rId35" w:history="1">
        <w:r w:rsidRPr="001A4D47">
          <w:rPr>
            <w:rFonts w:ascii="Times New Roman" w:hAnsi="Times New Roman"/>
            <w:color w:val="0000FF"/>
            <w:sz w:val="24"/>
            <w:szCs w:val="24"/>
            <w:lang w:eastAsia="ru-RU"/>
          </w:rPr>
          <w:t>#Апанасенковскийокруг</w:t>
        </w:r>
      </w:hyperlink>
      <w:r w:rsidRPr="001A4D47">
        <w:rPr>
          <w:rFonts w:ascii="Times New Roman" w:hAnsi="Times New Roman"/>
          <w:sz w:val="24"/>
          <w:szCs w:val="24"/>
          <w:lang w:eastAsia="ru-RU"/>
        </w:rPr>
        <w:br/>
      </w:r>
      <w:hyperlink r:id="rId36" w:history="1">
        <w:r w:rsidRPr="001A4D47">
          <w:rPr>
            <w:rFonts w:ascii="Times New Roman" w:hAnsi="Times New Roman"/>
            <w:color w:val="0000FF"/>
            <w:sz w:val="24"/>
            <w:szCs w:val="24"/>
            <w:lang w:eastAsia="ru-RU"/>
          </w:rPr>
          <w:t>#ЕдинаяРоссия</w:t>
        </w:r>
      </w:hyperlink>
      <w:r w:rsidRPr="001A4D47">
        <w:rPr>
          <w:rFonts w:ascii="Times New Roman" w:hAnsi="Times New Roman"/>
          <w:sz w:val="24"/>
          <w:szCs w:val="24"/>
          <w:lang w:eastAsia="ru-RU"/>
        </w:rPr>
        <w:br/>
      </w:r>
      <w:hyperlink r:id="rId37" w:history="1">
        <w:r w:rsidRPr="001A4D47">
          <w:rPr>
            <w:rFonts w:ascii="Times New Roman" w:hAnsi="Times New Roman"/>
            <w:color w:val="0000FF"/>
            <w:sz w:val="24"/>
            <w:szCs w:val="24"/>
            <w:lang w:eastAsia="ru-RU"/>
          </w:rPr>
          <w:t>#ДиктантПобеды</w:t>
        </w:r>
      </w:hyperlink>
      <w:r w:rsidRPr="00867C2E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</w:p>
    <w:p w:rsidR="00034342" w:rsidRDefault="00034342" w:rsidP="00867C2E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867C2E" w:rsidRDefault="00034342" w:rsidP="00867C2E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80" type="#_x0000_t136" style="position:absolute;left:0;text-align:left;margin-left:228.1pt;margin-top:16.65pt;width:8.7pt;height:6.75pt;z-index:251644928" fillcolor="red" strokecolor="#c00000">
            <v:shadow color="#868686"/>
            <v:textpath style="font-family:&quot;Monotype Corsiva&quot;;font-size:16pt;v-text-kern:t" trim="t" fitpath="t" string="5"/>
          </v:shape>
        </w:pict>
      </w:r>
      <w:r w:rsidRPr="00867C2E">
        <w:rPr>
          <w:rFonts w:ascii="Times New Roman" w:hAnsi="Times New Roman"/>
          <w:b/>
          <w:i/>
          <w:color w:val="002060"/>
          <w:sz w:val="24"/>
          <w:szCs w:val="24"/>
        </w:rPr>
        <w:t>Учащиеся 10 класса</w:t>
      </w:r>
    </w:p>
    <w:p w:rsidR="00034342" w:rsidRDefault="00034342" w:rsidP="00F06F6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81" type="#_x0000_t136" style="position:absolute;left:0;text-align:left;margin-left:444.45pt;margin-top:7.85pt;width:75.75pt;height:18.75pt;z-index:251649024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noProof/>
          <w:lang w:eastAsia="ru-RU"/>
        </w:rPr>
        <w:pict>
          <v:shape id="_x0000_s1082" type="#_x0000_t136" style="position:absolute;left:0;text-align:left;margin-left:-3.3pt;margin-top:10.1pt;width:117pt;height:16.5pt;z-index:251648000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</w:p>
    <w:p w:rsidR="00034342" w:rsidRDefault="00034342" w:rsidP="00F06F6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line id="_x0000_s1083" style="position:absolute;left:0;text-align:left;z-index:251646976" from="1.2pt,12.8pt" to="520.2pt,12.8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84" type="#_x0000_t98" style="position:absolute;left:0;text-align:left;margin-left:-3.3pt;margin-top:12.8pt;width:523.5pt;height:45pt;z-index:251645952" fillcolor="#6f9" strokecolor="#396">
            <v:fill color2="fill darken(118)" rotate="t" angle="-45" focusposition=".5,.5" focussize="" method="linear sigma" type="gradientRadial"/>
            <v:textbox style="mso-next-textbox:#_x0000_s1084">
              <w:txbxContent>
                <w:p w:rsidR="00034342" w:rsidRPr="00891392" w:rsidRDefault="00034342" w:rsidP="00F06F64">
                  <w:pPr>
                    <w:jc w:val="center"/>
                    <w:rPr>
                      <w:b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color w:val="FFFFFF"/>
                      <w:sz w:val="40"/>
                      <w:szCs w:val="40"/>
                    </w:rPr>
                    <w:t>Правила дорожные знать каждому положено!</w:t>
                  </w:r>
                </w:p>
              </w:txbxContent>
            </v:textbox>
          </v:shape>
        </w:pict>
      </w:r>
    </w:p>
    <w:p w:rsidR="00034342" w:rsidRDefault="00034342" w:rsidP="00F06F6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F06F6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F06F6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F06F64" w:rsidRDefault="00034342" w:rsidP="00F06F6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F06F64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6 сентября</w:t>
      </w:r>
      <w:r w:rsidRPr="00F06F64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 нашу школу посетил инспектор ГИБДД Головко Владислав Сергеевич. Он провёл с ребятами беседу о соблюдении ими ПДД, напомнил о важности наличия световозвращающих элементов в тëмное время суток.</w:t>
      </w:r>
    </w:p>
    <w:p w:rsidR="00034342" w:rsidRPr="00F06F64" w:rsidRDefault="00034342" w:rsidP="00F06F6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85" type="#_x0000_t75" alt="https://sun9-15.userapi.com/impg/8yMszY7kSKD20VLCilA5dk8ImmZldi9mAYVbYA/3U4CdirtHhg.jpg?size=1280x961&amp;quality=95&amp;sign=a115a4b40882869628b1bf85f8fda605&amp;type=album" style="position:absolute;left:0;text-align:left;margin-left:-1.65pt;margin-top:1.3pt;width:238.5pt;height:142.4pt;z-index:251650048;visibility:visible" stroked="t" strokecolor="#00b050" strokeweight="2.25pt">
            <v:imagedata r:id="rId38" o:title="" croptop="13225f"/>
          </v:shape>
        </w:pict>
      </w:r>
    </w:p>
    <w:p w:rsidR="00034342" w:rsidRDefault="00034342" w:rsidP="00F06F6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F06F6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Pr="001A4D47" w:rsidRDefault="00034342" w:rsidP="00D70FAA">
      <w:pPr>
        <w:spacing w:after="0" w:line="240" w:lineRule="auto"/>
        <w:ind w:left="4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34342" w:rsidRPr="001A4D47" w:rsidRDefault="00034342" w:rsidP="00D70F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4D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86" type="#_x0000_t75" alt="https://sun9-77.userapi.com/impg/yWPOftf0gVicma-YC4Kd3ncVbtlFnyFIDfRuyQ/s6aDk3zmzoo.jpg?size=1280x961&amp;quality=95&amp;sign=8e6d987c3eed55d355df01210705827b&amp;type=album" style="position:absolute;left:0;text-align:left;margin-left:-1.65pt;margin-top:.3pt;width:238.5pt;height:146.25pt;z-index:251651072;visibility:visible" stroked="t" strokecolor="#00b050" strokeweight="2.25pt">
            <v:imagedata r:id="rId39" o:title="" croptop="6878f" cropbottom="5008f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F06F64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0"/>
          <w:szCs w:val="20"/>
        </w:rPr>
      </w:pPr>
      <w:r w:rsidRPr="00F06F64">
        <w:rPr>
          <w:rFonts w:ascii="Times New Roman" w:hAnsi="Times New Roman"/>
          <w:b/>
          <w:i/>
          <w:color w:val="002060"/>
          <w:sz w:val="20"/>
          <w:szCs w:val="20"/>
        </w:rPr>
        <w:t>4 класс</w:t>
      </w:r>
    </w:p>
    <w:p w:rsidR="00034342" w:rsidRPr="00F06F64" w:rsidRDefault="00034342" w:rsidP="00E3195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F06F64">
        <w:rPr>
          <w:rFonts w:ascii="Times New Roman" w:hAnsi="Times New Roman"/>
          <w:color w:val="002060"/>
          <w:sz w:val="24"/>
          <w:szCs w:val="24"/>
          <w:lang w:eastAsia="ru-RU"/>
        </w:rPr>
        <w:t>А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</w:t>
      </w:r>
      <w:r w:rsidRPr="008251FD">
        <w:rPr>
          <w:rFonts w:ascii="Times New Roman" w:hAnsi="Times New Roman"/>
          <w:i/>
          <w:color w:val="002060"/>
          <w:sz w:val="24"/>
          <w:szCs w:val="24"/>
          <w:lang w:eastAsia="ru-RU"/>
        </w:rPr>
        <w:t>7 сентября</w:t>
      </w:r>
      <w:r w:rsidRPr="008251FD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>в школе состоялась а</w:t>
      </w:r>
      <w:r w:rsidRPr="00F06F64">
        <w:rPr>
          <w:rFonts w:ascii="Times New Roman" w:hAnsi="Times New Roman"/>
          <w:color w:val="002060"/>
          <w:sz w:val="24"/>
          <w:szCs w:val="24"/>
          <w:lang w:eastAsia="ru-RU"/>
        </w:rPr>
        <w:t>кция по распространению световозвращающих элементов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</w:t>
      </w:r>
      <w:r w:rsidRPr="00F06F64">
        <w:rPr>
          <w:rFonts w:ascii="Times New Roman" w:hAnsi="Times New Roman"/>
          <w:color w:val="002060"/>
          <w:sz w:val="24"/>
          <w:szCs w:val="24"/>
          <w:lang w:eastAsia="ru-RU"/>
        </w:rPr>
        <w:t> </w:t>
      </w:r>
      <w:hyperlink r:id="rId40" w:history="1">
        <w:r>
          <w:rPr>
            <w:rFonts w:ascii="Times New Roman" w:hAnsi="Times New Roman"/>
            <w:color w:val="002060"/>
            <w:sz w:val="24"/>
            <w:szCs w:val="24"/>
            <w:lang w:eastAsia="ru-RU"/>
          </w:rPr>
          <w:t>«</w:t>
        </w:r>
        <w:r w:rsidRPr="00F06F64">
          <w:rPr>
            <w:rFonts w:ascii="Times New Roman" w:hAnsi="Times New Roman"/>
            <w:color w:val="002060"/>
            <w:sz w:val="24"/>
            <w:szCs w:val="24"/>
            <w:lang w:eastAsia="ru-RU"/>
          </w:rPr>
          <w:t>Возвращают</w:t>
        </w:r>
      </w:hyperlink>
      <w:r w:rsidRPr="00F06F64">
        <w:rPr>
          <w:rFonts w:ascii="Times New Roman" w:hAnsi="Times New Roman"/>
          <w:color w:val="002060"/>
          <w:sz w:val="24"/>
          <w:szCs w:val="24"/>
          <w:lang w:eastAsia="ru-RU"/>
        </w:rPr>
        <w:t> свет, сохраняют жизнь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>!», её  организовала старшая вожатая.</w:t>
      </w:r>
    </w:p>
    <w:p w:rsidR="00034342" w:rsidRPr="00F06F64" w:rsidRDefault="00034342" w:rsidP="00F06F64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87" type="#_x0000_t75" alt="https://sun9-54.userapi.com/impg/ALZV0-sbD723ePVxMuGqn_J4nrjEbmZmnfMp9g/pjKZQ1ZTO28.jpg?size=774x1032&amp;quality=95&amp;sign=05ea2ed5fb13c197176c990e2a1da9aa&amp;type=album" style="position:absolute;left:0;text-align:left;margin-left:-1.65pt;margin-top:2.3pt;width:118.6pt;height:91.5pt;z-index:251652096;visibility:visible" stroked="t" strokecolor="#00b050" strokeweight="2.25pt">
            <v:imagedata r:id="rId41" o:title="" croptop="8570f" cropbottom="29744f" cropleft="10998f" cropright="7406f"/>
          </v:shape>
        </w:pict>
      </w:r>
    </w:p>
    <w:p w:rsidR="00034342" w:rsidRPr="00F06F64" w:rsidRDefault="00034342" w:rsidP="00F06F64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88" type="#_x0000_t75" alt="https://sun9-11.userapi.com/impg/2tP0Ra0vvLNrxQD1ivj6_SwshvCDAtRo-Z_cSg/2OygQSLd0wU.jpg?size=1032x774&amp;quality=95&amp;sign=b4f33c1aedc8ebc2563a5ec3188e8e95&amp;type=album" style="position:absolute;left:0;text-align:left;margin-left:71.1pt;margin-top:7.55pt;width:118pt;height:88.5pt;z-index:251653120;visibility:visible" stroked="t" strokecolor="#00b050" strokeweight="2.25pt">
            <v:imagedata r:id="rId42" o:title="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89" type="#_x0000_t75" style="position:absolute;left:0;text-align:left;margin-left:-15.15pt;margin-top:10.1pt;width:119.25pt;height:119.25pt;z-index:251655168;visibility:visible">
            <v:imagedata r:id="rId43" o:title="" chromakey="white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90" type="#_x0000_t75" alt="https://sun9-7.userapi.com/impg/8VqEPj7kfaUK_FC0OYCJ1thgZ92xJyd75bgz6Q/T2xqxV7W4Xo.jpg?size=1032x774&amp;quality=95&amp;sign=29611b98ea57c8a4b9ce7d4572b39c85&amp;type=album" style="position:absolute;left:0;text-align:left;margin-left:113.85pt;margin-top:12.05pt;width:123pt;height:92.25pt;z-index:251654144;visibility:visible" stroked="t" strokecolor="#00b050" strokeweight="2.25pt">
            <v:imagedata r:id="rId44" o:title="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91" type="#_x0000_t136" style="position:absolute;left:0;text-align:left;margin-left:5.1pt;margin-top:5.9pt;width:8.7pt;height:6.75pt;z-index:251656192" fillcolor="red" strokecolor="#c00000">
            <v:shadow color="#868686"/>
            <v:textpath style="font-family:&quot;Monotype Corsiva&quot;;font-size:16pt;v-text-kern:t" trim="t" fitpath="t" string="6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8251FD" w:rsidRDefault="00034342" w:rsidP="008251FD">
      <w:pPr>
        <w:tabs>
          <w:tab w:val="left" w:pos="1002"/>
        </w:tabs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92" type="#_x0000_t75" alt="https://sun9-51.userapi.com/impg/KQXCJnOC6KNbUCA9fLou5Oohuq9CLRkZx3wTxA/G6m7VD2L9iQ.jpg?size=1280x961&amp;quality=95&amp;sign=c5c538e9723138b6b31a665dec6157e3&amp;type=album" style="position:absolute;left:0;text-align:left;margin-left:111.25pt;margin-top:78.85pt;width:129.95pt;height:100.5pt;z-index:251658240;visibility:visible" stroked="t" strokecolor="#00b050" strokeweight="2.25pt">
            <v:imagedata r:id="rId45" o:title=""/>
          </v:shape>
        </w:pict>
      </w:r>
      <w:r>
        <w:rPr>
          <w:noProof/>
          <w:lang w:eastAsia="ru-RU"/>
        </w:rPr>
        <w:pict>
          <v:shape id="_x0000_s1093" type="#_x0000_t75" alt="https://sun9-72.userapi.com/impg/FKG9fFH-Lx1b1yEUez1jnZcDIW2DASV9o3Y78g/gnwoQRa1EAg.jpg?size=1280x961&amp;quality=95&amp;sign=6f91b92a8b3241cec5aae7a4848363cb&amp;type=album" style="position:absolute;left:0;text-align:left;margin-left:1pt;margin-top:78.85pt;width:133.05pt;height:100.5pt;z-index:251657216;visibility:visible" stroked="t" strokecolor="#00b050" strokeweight="2.25pt">
            <v:imagedata r:id="rId46" o:title=""/>
          </v:shape>
        </w:pic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  <w:t xml:space="preserve">А в </w:t>
      </w:r>
      <w:r w:rsidRPr="008251F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рамках акци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и "Внимание! Дети идут в школу!</w:t>
      </w:r>
      <w:r w:rsidRPr="008251F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" члены отряда ЮИД "Светофорик" распространили среди учащихся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и работников </w:t>
      </w:r>
      <w:r w:rsidRPr="008251F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школы листовки с правилами дорожного движения.</w: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94" type="#_x0000_t75" alt="https://sun9-87.userapi.com/impg/Bnfd2qRumNQ7nWFE5hpk1zoRvqH69KwflDnSEg/lRDegM09VH0.jpg?size=1280x961&amp;quality=95&amp;sign=50de3fc15107db5aede5586fae38d3a1&amp;type=album" style="position:absolute;left:0;text-align:left;margin-left:1pt;margin-top:2.4pt;width:240.2pt;height:138.75pt;z-index:251659264;visibility:visible" stroked="t" strokecolor="#00b050" strokeweight="2.25pt">
            <v:imagedata r:id="rId47" o:title="" cropbottom="15047f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95" type="#_x0000_t75" alt="https://sun9-17.userapi.com/impg/CL3ogqErVwIA2-P96xLPQ13gDeQzL7nr3ipScQ/4ixYgY0IyTQ.jpg?size=1280x961&amp;quality=95&amp;sign=115b7feaa02f9d468131c13fd964f6c3&amp;type=album" style="position:absolute;left:0;text-align:left;margin-left:1pt;margin-top:11.45pt;width:240.2pt;height:157.15pt;z-index:251660288;visibility:visible" stroked="t" strokecolor="#00b050" strokeweight="2.25pt">
            <v:imagedata r:id="rId48" o:title="" croptop="8387f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096" type="#_x0000_t75" alt="https://sun9-20.userapi.com/impg/y49X6LRSTwjp5rh4rzdjN4D1Yx7RI4jqxMR2Xw/aJKqN5JEQ6M.jpg?size=811x1080&amp;quality=95&amp;sign=da5886d6d2bd4fcc6d12576040bd44de&amp;type=album" style="position:absolute;left:0;text-align:left;margin-left:1pt;margin-top:.05pt;width:240.2pt;height:192pt;z-index:251661312;visibility:visible" stroked="t" strokecolor="#00b050" strokeweight="2.25pt">
            <v:imagedata r:id="rId49" o:title="" croptop="12231f" cropbottom="14167f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174E3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174E3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97" type="#_x0000_t136" style="position:absolute;left:0;text-align:left;margin-left:6.45pt;margin-top:7.85pt;width:75.75pt;height:18.75pt;z-index:251676672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34342" w:rsidRDefault="00034342" w:rsidP="00174E3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line id="_x0000_s1098" style="position:absolute;left:0;text-align:left;z-index:251675648" from="1.2pt,12.8pt" to="520.2pt,12.8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099" type="#_x0000_t98" style="position:absolute;left:0;text-align:left;margin-left:-3.3pt;margin-top:12.8pt;width:523.5pt;height:45pt;z-index:251674624" fillcolor="#6f9" strokecolor="#396">
            <v:fill color2="fill darken(118)" rotate="t" angle="-45" focusposition=".5,.5" focussize="" method="linear sigma" type="gradientRadial"/>
            <v:textbox style="mso-next-textbox:#_x0000_s1099">
              <w:txbxContent>
                <w:p w:rsidR="00034342" w:rsidRPr="003F3F5B" w:rsidRDefault="00034342" w:rsidP="003F3F5B">
                  <w:pPr>
                    <w:rPr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color w:val="FFFFFF"/>
                      <w:sz w:val="40"/>
                      <w:szCs w:val="40"/>
                    </w:rPr>
                    <w:t>Правила дорожные знать каждому положено!</w:t>
                  </w:r>
                </w:p>
              </w:txbxContent>
            </v:textbox>
          </v:shape>
        </w:pict>
      </w:r>
    </w:p>
    <w:p w:rsidR="00034342" w:rsidRDefault="00034342" w:rsidP="00174E3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174E3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6E743A" w:rsidRDefault="00034342" w:rsidP="00174E3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174E3F" w:rsidRDefault="00034342" w:rsidP="00174E3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174E3F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15 сентября</w:t>
      </w:r>
      <w:r w:rsidRPr="00174E3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наши первоклассники получили билеты на "Шагающий автобус" и отправились на прогулку по правилам дорожного движения!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</w:t>
      </w:r>
      <w:r w:rsidRPr="00174E3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ля этого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ребятам </w:t>
      </w:r>
      <w:r w:rsidRPr="00174E3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нужно было разгадать загадку по ПДД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и принять участие в занимательной викторине.</w:t>
      </w: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100" type="#_x0000_t75" alt="https://sun9-1.userapi.com/impg/RU8V34ldClifKIi4jz3yEyGYrzI_pvGLsGlrow/oGgnL2_m_SU.jpg?size=1280x721&amp;quality=95&amp;sign=80fd93580f949af53e51d03831616c79&amp;type=album" style="position:absolute;left:0;text-align:left;margin-left:-1.65pt;margin-top:1.3pt;width:169.05pt;height:95.25pt;z-index:251678720;visibility:visible" stroked="t" strokecolor="#00b050" strokeweight="2.25pt">
            <v:imagedata r:id="rId50" o:title=""/>
          </v:shape>
        </w:pict>
      </w: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101" type="#_x0000_t75" alt="https://sun9-24.userapi.com/impg/l7Y-MJN1IjrCp1yRgYaMIpVVXQUskZvDdmCpJA/qtq43TW3oeA.jpg?size=1280x721&amp;quality=95&amp;sign=e0b7a2daf95b6aeb20da802313c7eb61&amp;type=album" style="position:absolute;left:0;text-align:left;margin-left:69.6pt;margin-top:6.55pt;width:169.1pt;height:95.3pt;z-index:251679744;visibility:visible" stroked="t" strokecolor="#00b050" strokeweight="2.25pt">
            <v:imagedata r:id="rId51" o:title=""/>
          </v:shape>
        </w:pict>
      </w: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102" type="#_x0000_t75" alt="https://sun9-41.userapi.com/impg/P0ElnFBwwZWuQjO2Z0FnM0u_ThrjIJcl0zS8mg/7PKAkIMqIxY.jpg?size=608x1080&amp;quality=95&amp;sign=fedaed35231df90a219a428bffd32705&amp;type=album" style="position:absolute;left:0;text-align:left;margin-left:-1.65pt;margin-top:1.2pt;width:240.95pt;height:291pt;z-index:251680768;visibility:visible" stroked="t" strokecolor="#00b050" strokeweight="2.25pt">
            <v:imagedata r:id="rId52" o:title="" croptop="11248f" cropbottom="9756f"/>
          </v:shape>
        </w:pict>
      </w: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lang w:eastAsia="ru-RU"/>
        </w:rPr>
      </w:pPr>
      <w:r w:rsidRPr="00793E8A">
        <w:rPr>
          <w:rFonts w:ascii="Times New Roman" w:hAnsi="Times New Roman"/>
          <w:b/>
          <w:i/>
          <w:color w:val="002060"/>
          <w:sz w:val="20"/>
          <w:szCs w:val="20"/>
          <w:lang w:eastAsia="ru-RU"/>
        </w:rPr>
        <w:t>Лозовая Н.А. и первоклассники</w:t>
      </w:r>
    </w:p>
    <w:p w:rsidR="00034342" w:rsidRDefault="00034342" w:rsidP="00793E8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03" type="#_x0000_t136" style="position:absolute;left:0;text-align:left;margin-left:509.25pt;margin-top:151.3pt;width:8.7pt;height:6.75pt;z-index:251684864" fillcolor="red" strokecolor="#c00000">
            <v:shadow color="#868686"/>
            <v:textpath style="font-family:&quot;Monotype Corsiva&quot;;font-size:16pt;v-text-kern:t" trim="t" fitpath="t" string="7"/>
          </v:shape>
        </w:pic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</w:t>
      </w: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793E8A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19 по 23 сентября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</w:t>
      </w: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 территории Апанасенковского муниципального округа про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шло</w:t>
      </w: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профилактическое мероприятие «Всероссийская неделя безопасности дорожного движения»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  <w:r w:rsidRPr="00793E8A">
        <w:rPr>
          <w:rFonts w:ascii="Times New Roman" w:hAnsi="Times New Roman"/>
          <w:color w:val="002060"/>
          <w:sz w:val="24"/>
          <w:szCs w:val="24"/>
        </w:rPr>
        <w:br/>
      </w: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Всю неделю автоинспекторы,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совместно с работниками сферы образования и родительской общественностью напомин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али </w:t>
      </w: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детям и их родителям о главном - сохранении жизни и здоровья, соблюдая Правила </w:t>
      </w:r>
    </w:p>
    <w:p w:rsidR="00034342" w:rsidRDefault="00034342" w:rsidP="00793E8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04" type="#_x0000_t136" style="position:absolute;left:0;text-align:left;margin-left:126.85pt;margin-top:5.6pt;width:117pt;height:16.5pt;z-index:251677696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</w:p>
    <w:p w:rsidR="00034342" w:rsidRDefault="00034342" w:rsidP="00793E8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дорожного движения.</w:t>
      </w: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отрудники ГИБДД и педагоги проводили</w:t>
      </w: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работу с родителями школьников.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noProof/>
          <w:color w:val="002060"/>
          <w:sz w:val="24"/>
          <w:szCs w:val="24"/>
          <w:lang w:eastAsia="ru-RU"/>
        </w:rPr>
      </w:pP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нашей школе</w:t>
      </w: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проводились </w:t>
      </w: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«минутки безопасности», конкурсы, викторины по безопасности дорожного движения.</w:t>
      </w:r>
      <w:r w:rsidRPr="00793E8A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  <w:r w:rsidRPr="00793E8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Лозовая Н.А. посетила родительское собрание в 9 классе. Она провела беседу с родителями о соблюдении подростками ПДД и недопущении травматизма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и раздала памятки «Что могу сделать я?».</w:t>
      </w: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39" o:spid="_x0000_s1105" type="#_x0000_t75" alt="https://sun9-88.userapi.com/impg/I5SMY67aQyClpanKSojjUbs1PS4Zy7o9HFqpLg/gytxcHqQSvc.jpg?size=1280x577&amp;quality=95&amp;sign=3dae1ea36b8f83c1ff079a41af320755&amp;type=album" style="position:absolute;left:0;text-align:left;margin-left:-.5pt;margin-top:2.35pt;width:240.95pt;height:108.75pt;z-index:251681792;visibility:visible" stroked="t" strokecolor="#00b050" strokeweight="2.25pt">
            <v:imagedata r:id="rId53" o:title=""/>
          </v:shape>
        </w:pict>
      </w: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16"/>
          <w:szCs w:val="16"/>
          <w:shd w:val="clear" w:color="auto" w:fill="FFFFFF"/>
        </w:rPr>
      </w:pPr>
      <w:r>
        <w:rPr>
          <w:noProof/>
          <w:lang w:eastAsia="ru-RU"/>
        </w:rPr>
        <w:pict>
          <v:shape id="Рисунок 42" o:spid="_x0000_s1106" type="#_x0000_t75" alt="https://sun9-19.userapi.com/impg/AFfjCdAEiSj5UAiW9JJZgbqmGqybHASFJlnlsA/lG9wAj06xOk.jpg?size=1024x724&amp;quality=95&amp;sign=a825b39a06f9eee9844b6eec99f03936&amp;type=album" style="position:absolute;left:0;text-align:left;margin-left:-1.25pt;margin-top:7.95pt;width:240.95pt;height:165.9pt;z-index:251682816;visibility:visible" stroked="t" strokecolor="#00b050" strokeweight="2.25pt">
            <v:imagedata r:id="rId54" o:title="" croptop="1731f"/>
          </v:shape>
        </w:pict>
      </w: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Pr="003F3F5B" w:rsidRDefault="00034342" w:rsidP="003F3F5B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</w:pPr>
      <w:r w:rsidRPr="003F3F5B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Уважаемые родители, ежедневно напоминайте детям о безопасном поведении на дороге и сами будьте для них примером, всегда соблюдая Правила дорожного движения! </w:t>
      </w:r>
    </w:p>
    <w:p w:rsidR="00034342" w:rsidRPr="003F3F5B" w:rsidRDefault="00034342" w:rsidP="00793E8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3F3F5B">
        <w:rPr>
          <w:rFonts w:ascii="Times New Roman" w:hAnsi="Times New Roman"/>
          <w:color w:val="002060"/>
          <w:sz w:val="24"/>
          <w:szCs w:val="24"/>
          <w:lang w:eastAsia="ru-RU"/>
        </w:rPr>
        <w:t>А еще в рамках недели безопасности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в нашей школе был проведен  марафон по ПДД. Ребята снимали видеоролики  о безопасности на дороге и выкладывали их на страничках в социальных сетях.</w:t>
      </w:r>
    </w:p>
    <w:p w:rsidR="00034342" w:rsidRPr="003F3F5B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45" o:spid="_x0000_s1107" type="#_x0000_t75" style="position:absolute;left:0;text-align:left;margin-left:-1.25pt;margin-top:.85pt;width:241.45pt;height:135pt;z-index:251683840;visibility:visible" stroked="t" strokecolor="#00b050" strokeweight="2.25pt">
            <v:imagedata r:id="rId55" o:title="" croptop="21765f" cropbottom="25122f" cropleft="32843f" cropright="13926f"/>
          </v:shape>
        </w:pict>
      </w: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3F3F5B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108" type="#_x0000_t136" style="position:absolute;left:0;text-align:left;margin-left:-3.3pt;margin-top:10.1pt;width:117pt;height:16.5pt;z-index:251687936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</w:p>
    <w:p w:rsidR="00034342" w:rsidRDefault="00034342" w:rsidP="003F3F5B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line id="_x0000_s1109" style="position:absolute;left:0;text-align:left;z-index:251686912" from="1.2pt,12.8pt" to="520.2pt,12.8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110" type="#_x0000_t98" style="position:absolute;left:0;text-align:left;margin-left:-3.3pt;margin-top:12.8pt;width:523.5pt;height:45pt;z-index:251685888" fillcolor="#6f9" strokecolor="#396">
            <v:fill color2="fill darken(118)" rotate="t" angle="-45" focusposition=".5,.5" focussize="" method="linear sigma" type="gradientRadial"/>
            <v:textbox style="mso-next-textbox:#_x0000_s1110">
              <w:txbxContent>
                <w:p w:rsidR="00034342" w:rsidRPr="003F3F5B" w:rsidRDefault="00034342" w:rsidP="003F3F5B">
                  <w:pPr>
                    <w:rPr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color w:val="FFFFFF"/>
                      <w:sz w:val="40"/>
                      <w:szCs w:val="40"/>
                    </w:rPr>
                    <w:t>Правила дорожные знать каждому положено!</w:t>
                  </w:r>
                </w:p>
              </w:txbxContent>
            </v:textbox>
          </v:shape>
        </w:pict>
      </w:r>
    </w:p>
    <w:p w:rsidR="00034342" w:rsidRDefault="00034342" w:rsidP="003F3F5B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3F3F5B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6E743A" w:rsidRDefault="00034342" w:rsidP="003F3F5B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48" o:spid="_x0000_s1111" type="#_x0000_t75" alt="https://sun9-8.userapi.com/impg/fHp00C1mouWsIsPLRINawLcY4C1DTvquHXv3cw/y5nL96TFToQ.jpg?size=1280x961&amp;quality=95&amp;sign=7f429823f20427135fae4138468bb924&amp;type=album" style="position:absolute;left:0;text-align:left;margin-left:-2.4pt;margin-top:6.85pt;width:240.95pt;height:133.5pt;z-index:251689984;visibility:visible" stroked="t" strokecolor="#00b050" strokeweight="2.25pt">
            <v:imagedata r:id="rId56" o:title="" croptop="6791f" cropbottom="10395f"/>
          </v:shape>
        </w:pict>
      </w: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 w:rsidRPr="003F3F5B"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  <w:t>Учащиеся 1 класса и Лютова Е.Г.</w:t>
      </w:r>
    </w:p>
    <w:p w:rsidR="00034342" w:rsidRPr="003F3F5B" w:rsidRDefault="00034342" w:rsidP="003F3F5B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</w:pPr>
      <w:r w:rsidRPr="003F3F5B">
        <w:rPr>
          <w:rFonts w:ascii="Times New Roman" w:hAnsi="Times New Roman"/>
          <w:b/>
          <w:i/>
          <w:color w:val="002060"/>
          <w:sz w:val="20"/>
          <w:szCs w:val="20"/>
          <w:shd w:val="clear" w:color="auto" w:fill="FFFFFF"/>
        </w:rPr>
        <w:t xml:space="preserve"> (кл. руководитель)</w:t>
      </w:r>
    </w:p>
    <w:p w:rsidR="00034342" w:rsidRPr="003F3F5B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3F3F5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Все мы знаем - для того чтобы стать водителем, нужно сдать экзамен. А первоклашки нашей школы сдавали экзамен на право называться НАСТОЯЩИМ ПЕШЕХОДОМ!</w:t>
      </w:r>
    </w:p>
    <w:p w:rsidR="00034342" w:rsidRPr="003F3F5B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078EA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30 сентября</w:t>
      </w:r>
      <w:r w:rsidRPr="003F3F5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нашей школе состоялось мероприятие для первоклассников «Посвящение в пешеходы». </w:t>
      </w: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51" o:spid="_x0000_s1112" type="#_x0000_t75" alt="https://sun9-17.userapi.com/impg/e72VCvTmIHGOVRqkmOSBUNOw5vCb1WHplmTGOA/inENU3S_i38.jpg?size=1280x720&amp;quality=95&amp;sign=2dca67d729aa8f423ba63aee19d25261&amp;type=album" style="position:absolute;left:0;text-align:left;margin-left:-2.4pt;margin-top:1.5pt;width:240.95pt;height:135.75pt;z-index:251691008;visibility:visible" stroked="t" strokecolor="#00b050" strokeweight="2.25pt">
            <v:imagedata r:id="rId57" o:title=""/>
          </v:shape>
        </w:pict>
      </w: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3F3F5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Для ребят были подготовлены интересные конкурсы. В игровой форме малыши знакомились с правилами дорожного движения. Много нового узнали о дорожной разметке, познакомились с дорожными знаками.</w:t>
      </w: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54" o:spid="_x0000_s1113" type="#_x0000_t75" alt="https://sun9-16.userapi.com/impg/SLTRQPTXINLRmevLgIhdONWcvIILIFlZBhrtRw/Sm7owXQLE4I.jpg?size=1280x961&amp;quality=95&amp;sign=a77c25fce7c031994abb998e4d9e3da8&amp;type=album" style="position:absolute;left:0;text-align:left;margin-left:-2.4pt;margin-top:2.7pt;width:240.95pt;height:140.35pt;z-index:251692032;visibility:visible" stroked="t" strokecolor="#00b050" strokeweight="2.25pt">
            <v:imagedata r:id="rId58" o:title="" cropbottom="22618f" cropleft="10199f"/>
          </v:shape>
        </w:pict>
      </w: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Pr="003F3F5B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Первоклассники с большим интересом соревновались в эстафетах. Бесспорно,  ребята получили массу хороших впечатлений!</w:t>
      </w:r>
    </w:p>
    <w:p w:rsidR="00034342" w:rsidRPr="003F3F5B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114" type="#_x0000_t136" style="position:absolute;left:0;text-align:left;margin-left:1.2pt;margin-top:6.75pt;width:8.7pt;height:6.75pt;z-index:251696128" fillcolor="red" strokecolor="#c00000">
            <v:shadow color="#868686"/>
            <v:textpath style="font-family:&quot;Monotype Corsiva&quot;;font-size:16pt;v-text-kern:t" trim="t" fitpath="t" string="8"/>
          </v:shape>
        </w:pict>
      </w:r>
    </w:p>
    <w:p w:rsidR="00034342" w:rsidRPr="003F3F5B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115" type="#_x0000_t136" style="position:absolute;left:0;text-align:left;margin-left:164.35pt;margin-top:7.85pt;width:75.75pt;height:18.75pt;z-index:251688960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34342" w:rsidRPr="003F3F5B" w:rsidRDefault="00034342" w:rsidP="003F3F5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57" o:spid="_x0000_s1116" type="#_x0000_t75" alt="https://sun9-4.userapi.com/impg/DU5V0sjlo5U8kewjScbJHh_oNUe8VRySaZbCMA/7To9OKiPOxM.jpg?size=1280x961&amp;quality=95&amp;sign=3ad1d8f32e15cf92d5071d551f8a56a8&amp;type=album" style="position:absolute;left:0;text-align:left;margin-left:-.5pt;margin-top:1.6pt;width:240.95pt;height:153.2pt;z-index:251693056;visibility:visible" stroked="t" strokecolor="#00b050" strokeweight="2.25pt">
            <v:imagedata r:id="rId59" o:title="" croptop="10051f"/>
          </v:shape>
        </w:pict>
      </w: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60" o:spid="_x0000_s1117" type="#_x0000_t75" alt="https://sun9-84.userapi.com/impg/D9Y5czdtx2TKLTYMGqZD6M81YgAAdkrhmbU8Fg/_1eGEc2JpRY.jpg?size=1280x961&amp;quality=95&amp;sign=7fa2a9d9fe1cd59c0617a460e171c935&amp;type=album" style="position:absolute;left:0;text-align:left;margin-left:-.5pt;margin-top:12.55pt;width:240.95pt;height:165.75pt;z-index:251694080;visibility:visible" stroked="t" strokecolor="#00b050" strokeweight="2.25pt">
            <v:imagedata r:id="rId60" o:title="" cropbottom="5505f"/>
          </v:shape>
        </w:pict>
      </w: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63" o:spid="_x0000_s1118" type="#_x0000_t75" alt="https://sun9-68.userapi.com/impg/zh4h8aHMRRUNZizOmLo3Fwt6i58SsSG6gC5cIw/apfbrUYVm4Y.jpg?size=1280x961&amp;quality=95&amp;sign=d4f76ed4ffe25ea233d37a8aca4ce18c&amp;type=album" style="position:absolute;left:0;text-align:left;margin-left:-.5pt;margin-top:6.45pt;width:240.95pt;height:153.75pt;z-index:251695104;visibility:visible" stroked="t" strokecolor="#00b050" strokeweight="2.25pt">
            <v:imagedata r:id="rId61" o:title="" croptop="9790f"/>
          </v:shape>
        </w:pict>
      </w: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793E8A" w:rsidRDefault="00034342" w:rsidP="00793E8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078E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</w:t>
      </w:r>
    </w:p>
    <w:p w:rsidR="00034342" w:rsidRPr="00A078EA" w:rsidRDefault="00034342" w:rsidP="00A078E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A078EA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Ребята!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</w:t>
      </w:r>
      <w:r w:rsidRPr="00A078EA">
        <w:rPr>
          <w:rFonts w:ascii="Times New Roman" w:hAnsi="Times New Roman"/>
          <w:color w:val="002060"/>
          <w:sz w:val="24"/>
          <w:szCs w:val="24"/>
        </w:rPr>
        <w:t xml:space="preserve">Улица всегда таит в себе опасность. Находясь на ней нужно быть очень внимательным и осторожным, знать и выполнять Правила дорожного движения. </w:t>
      </w:r>
    </w:p>
    <w:p w:rsidR="00034342" w:rsidRPr="00A078EA" w:rsidRDefault="00034342" w:rsidP="00A078E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A078EA">
        <w:rPr>
          <w:b/>
          <w:i/>
          <w:color w:val="002060"/>
        </w:rPr>
        <w:t>Помните!</w:t>
      </w:r>
      <w:r>
        <w:rPr>
          <w:b/>
          <w:i/>
          <w:color w:val="002060"/>
        </w:rPr>
        <w:t xml:space="preserve"> </w:t>
      </w:r>
      <w:r w:rsidRPr="00A078EA">
        <w:rPr>
          <w:color w:val="002060"/>
        </w:rPr>
        <w:t>Чтобы не попасть под машину, надо:</w:t>
      </w:r>
    </w:p>
    <w:p w:rsidR="00034342" w:rsidRPr="00A078EA" w:rsidRDefault="00034342" w:rsidP="00A078EA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 w:rsidRPr="00A078EA">
        <w:rPr>
          <w:color w:val="002060"/>
        </w:rPr>
        <w:t>- перед тем как ступить на дорогу, убедиться в отсутствии приближающейся машины;</w:t>
      </w:r>
    </w:p>
    <w:p w:rsidR="00034342" w:rsidRPr="00A078EA" w:rsidRDefault="00034342" w:rsidP="00A078EA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 w:rsidRPr="00A078EA">
        <w:rPr>
          <w:color w:val="002060"/>
        </w:rPr>
        <w:t>- переходить улицу только по пешеходному переходу, на зеленый сигнал светофора;</w:t>
      </w:r>
    </w:p>
    <w:p w:rsidR="00034342" w:rsidRPr="00A078EA" w:rsidRDefault="00034342" w:rsidP="00A078EA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 w:rsidRPr="00A078EA">
        <w:rPr>
          <w:color w:val="002060"/>
        </w:rPr>
        <w:t>- места для развлечений выбирать подальше от проезжей части.</w:t>
      </w: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174E3F" w:rsidRDefault="00034342" w:rsidP="00A078EA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Лозовая Н.А., старшая вожатая</w:t>
      </w: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119" type="#_x0000_t136" style="position:absolute;left:0;text-align:left;margin-left:-3.3pt;margin-top:5.6pt;width:75.75pt;height:18.75pt;z-index:251664384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line id="_x0000_s1120" style="position:absolute;left:0;text-align:left;z-index:251663360" from="1.2pt,12.8pt" to="520.2pt,12.8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121" type="#_x0000_t98" style="position:absolute;left:0;text-align:left;margin-left:-3.3pt;margin-top:12.8pt;width:523.5pt;height:45pt;z-index:251662336" fillcolor="#6f9" strokecolor="#396">
            <v:fill color2="fill darken(118)" rotate="t" angle="-45" focusposition=".5,.5" focussize="" method="linear sigma" type="gradientRadial"/>
            <v:textbox style="mso-next-textbox:#_x0000_s1121">
              <w:txbxContent>
                <w:p w:rsidR="00034342" w:rsidRPr="00891392" w:rsidRDefault="00034342" w:rsidP="00A7719F">
                  <w:pPr>
                    <w:jc w:val="center"/>
                    <w:rPr>
                      <w:b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color w:val="FFFFFF"/>
                      <w:sz w:val="40"/>
                      <w:szCs w:val="40"/>
                    </w:rPr>
                    <w:t>Разговоры о важном</w:t>
                  </w:r>
                </w:p>
              </w:txbxContent>
            </v:textbox>
          </v:shape>
        </w:pict>
      </w: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6E743A" w:rsidRDefault="00034342" w:rsidP="00A7719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Pr="006E743A" w:rsidRDefault="00034342" w:rsidP="006E743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6E743A">
        <w:rPr>
          <w:color w:val="002060"/>
        </w:rPr>
        <w:t>Минпросвещения России с 1 сентября 2022 года запустило во всех российских школах масштабный проект – цикл внеурочных занятий «Разговор о важном».</w:t>
      </w:r>
    </w:p>
    <w:p w:rsidR="00034342" w:rsidRPr="006E743A" w:rsidRDefault="00034342" w:rsidP="00A7719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 w:rsidRPr="006E743A">
        <w:rPr>
          <w:color w:val="002060"/>
        </w:rPr>
        <w:t xml:space="preserve">     Теперь учебная неделя начинается с классного часа «Разговор о важном», посвященного самым различным темам, волнующим современных ребят.   </w:t>
      </w:r>
    </w:p>
    <w:p w:rsidR="00034342" w:rsidRPr="006E743A" w:rsidRDefault="00034342" w:rsidP="006E743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6E743A">
        <w:rPr>
          <w:color w:val="002060"/>
        </w:rPr>
        <w:t>Центральными темами «Разговоров о важном» станут патриотизм и гражданское воспитание, историческое просвещение, нравственность, экология и др.</w:t>
      </w:r>
      <w:r w:rsidRPr="006E743A">
        <w:rPr>
          <w:color w:val="002060"/>
        </w:rPr>
        <w:br/>
        <w:t>     Главной целью таких занятий является развитие ценностного отношения школьников к своей родине - России, населяющим ее людям, ее уникальной истории, богатой природе и великой культуре.</w:t>
      </w:r>
    </w:p>
    <w:p w:rsidR="00034342" w:rsidRPr="006E743A" w:rsidRDefault="00034342" w:rsidP="00A7719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 w:rsidRPr="006E743A">
        <w:rPr>
          <w:color w:val="002060"/>
        </w:rPr>
        <w:t>     Занятия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034342" w:rsidRPr="006E743A" w:rsidRDefault="00034342" w:rsidP="00A7719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 w:rsidRPr="006E743A">
        <w:rPr>
          <w:color w:val="002060"/>
        </w:rPr>
        <w:t>    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 и,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События, люди, их деяния и идеи – все это может стать предметом бесед классных руководителей со своими классами.</w:t>
      </w:r>
    </w:p>
    <w:p w:rsidR="00034342" w:rsidRPr="006E743A" w:rsidRDefault="00034342" w:rsidP="00A7719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 w:rsidRPr="006E743A">
        <w:rPr>
          <w:color w:val="002060"/>
        </w:rPr>
        <w:t>     Методические материалы для организации цикла еженедельных занятий, включающие сценарий занятия, методические рекомендации по его проведению, интерактивный визуальный контент, разрабатываются на федеральном уровне для обучающихся 1-2, 3-4, 5-7, 8-9, 10-11 классов и размещены на портале «Единое содержание общего образования» в разделе «Внеурочная деятельность».</w:t>
      </w:r>
    </w:p>
    <w:p w:rsidR="00034342" w:rsidRPr="006E743A" w:rsidRDefault="00034342" w:rsidP="00A7719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</w:rPr>
        <w:pict>
          <v:shape id="_x0000_s1122" type="#_x0000_t75" style="position:absolute;left:0;text-align:left;margin-left:257.65pt;margin-top:15.85pt;width:240.75pt;height:77.25pt;z-index:251672576;visibility:visible">
            <v:imagedata r:id="rId62" o:title="" chromakey="white"/>
          </v:shape>
        </w:pict>
      </w:r>
      <w:r w:rsidRPr="006E743A">
        <w:rPr>
          <w:color w:val="002060"/>
        </w:rPr>
        <w:t>     Академия Минпросвещения России на площадке Российского общества «Знание» организует подготовку классных руководителей к проведению классных часов – серию интенсивов «Классный марафон».</w:t>
      </w:r>
    </w:p>
    <w:p w:rsidR="00034342" w:rsidRPr="006E743A" w:rsidRDefault="00034342" w:rsidP="00A7719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034342" w:rsidRPr="006E743A" w:rsidRDefault="00034342" w:rsidP="00A7719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</w:rPr>
        <w:pict>
          <v:shape id="_x0000_s1123" type="#_x0000_t136" style="position:absolute;left:0;text-align:left;margin-left:126.85pt;margin-top:5.6pt;width:117pt;height:16.5pt;z-index:251673600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</w:p>
    <w:p w:rsidR="00034342" w:rsidRPr="006E743A" w:rsidRDefault="00034342" w:rsidP="00A7719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034342" w:rsidRPr="006E743A" w:rsidRDefault="00034342" w:rsidP="00A7719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034342" w:rsidRPr="006E743A" w:rsidRDefault="00034342" w:rsidP="00A7719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034342" w:rsidRPr="006E743A" w:rsidRDefault="00034342" w:rsidP="00A7719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034342" w:rsidRPr="006E743A" w:rsidRDefault="00034342" w:rsidP="006E743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6E743A">
        <w:rPr>
          <w:color w:val="002060"/>
        </w:rPr>
        <w:t>В рамках этих уроков в нашей школе уже состоялись  классные часы на темы:</w:t>
      </w:r>
    </w:p>
    <w:p w:rsidR="00034342" w:rsidRPr="006E743A" w:rsidRDefault="00034342" w:rsidP="006E743A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2060"/>
        </w:rPr>
      </w:pPr>
      <w:r w:rsidRPr="006E743A">
        <w:rPr>
          <w:color w:val="002060"/>
        </w:rPr>
        <w:t>- 5 сентября</w:t>
      </w:r>
      <w:r w:rsidRPr="006E743A">
        <w:rPr>
          <w:b/>
          <w:color w:val="002060"/>
        </w:rPr>
        <w:t xml:space="preserve"> — День знаний</w:t>
      </w:r>
    </w:p>
    <w:p w:rsidR="00034342" w:rsidRPr="006E743A" w:rsidRDefault="00034342" w:rsidP="006E743A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</w:rPr>
      </w:pPr>
      <w:r w:rsidRPr="006E743A">
        <w:rPr>
          <w:i/>
          <w:color w:val="002060"/>
        </w:rPr>
        <w:t xml:space="preserve">- 12 сентября </w:t>
      </w:r>
      <w:r w:rsidRPr="006E743A">
        <w:rPr>
          <w:b/>
          <w:i/>
          <w:color w:val="002060"/>
        </w:rPr>
        <w:t xml:space="preserve">— «Наша страна — Россия» </w:t>
      </w:r>
    </w:p>
    <w:p w:rsidR="00034342" w:rsidRPr="006E743A" w:rsidRDefault="00034342" w:rsidP="006E743A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</w:rPr>
      </w:pPr>
      <w:r w:rsidRPr="006E743A">
        <w:rPr>
          <w:i/>
          <w:color w:val="002060"/>
        </w:rPr>
        <w:t>- 19 сентября</w:t>
      </w:r>
      <w:r w:rsidRPr="006E743A">
        <w:rPr>
          <w:b/>
          <w:i/>
          <w:color w:val="002060"/>
        </w:rPr>
        <w:t xml:space="preserve"> — 165 лет со дня рождения К. Э. Циолковского </w:t>
      </w:r>
    </w:p>
    <w:p w:rsidR="00034342" w:rsidRPr="006E743A" w:rsidRDefault="00034342" w:rsidP="006E743A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</w:rPr>
      </w:pPr>
      <w:r w:rsidRPr="006E743A">
        <w:rPr>
          <w:i/>
          <w:color w:val="002060"/>
        </w:rPr>
        <w:t>- 26 сентября</w:t>
      </w:r>
      <w:r w:rsidRPr="006E743A">
        <w:rPr>
          <w:b/>
          <w:i/>
          <w:color w:val="002060"/>
        </w:rPr>
        <w:t xml:space="preserve"> — День пожилых людей </w: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24" type="#_x0000_t75" alt="https://sun9-46.userapi.com/impg/o6nyE3UD9K93MD6idfVyXOV2K7XvYysB0EVaCQ/0vHGf0NeGIc.jpg?size=1280x721&amp;quality=95&amp;sign=b959fa81b872ee025660d18fa6955e92&amp;type=album" style="position:absolute;left:0;text-align:left;margin-left:1pt;margin-top:3.25pt;width:161.25pt;height:90.85pt;z-index:251665408;visibility:visible" stroked="t" strokecolor="#00b050" strokeweight="2.25pt">
            <v:imagedata r:id="rId63" o:title="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25" type="#_x0000_t75" alt="https://sun9-87.userapi.com/impg/vzLrGAMVlOGttsk4zvzFtuGsuK-wNixxhB2VQQ/2UzxkcS-c2g.jpg?size=1280x721&amp;quality=95&amp;sign=106cb47613c61f855bd9c04b2db5324b&amp;type=album" style="position:absolute;left:0;text-align:left;margin-left:73pt;margin-top:8.4pt;width:165pt;height:92.95pt;z-index:251666432;visibility:visible" stroked="t" strokecolor="#00b050" strokeweight="2.25pt">
            <v:imagedata r:id="rId64" o:title="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26" type="#_x0000_t75" alt="https://sun9-68.userapi.com/impg/wQHYmUDe8byVDcnrpLaTm27UhQ4xNviVHg7scQ/ZW3Zw-nf7n0.jpg?size=1280x721&amp;quality=95&amp;sign=640c2a12773aaa759a35d38f5e47b8e9&amp;type=album" style="position:absolute;left:0;text-align:left;margin-left:1pt;margin-top:7.05pt;width:169.7pt;height:95.65pt;z-index:251667456;visibility:visible" stroked="t" strokecolor="#00b050" strokeweight="2.25pt">
            <v:imagedata r:id="rId65" o:title="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27" type="#_x0000_t75" alt="https://sun9-27.userapi.com/impg/oPokZySReVX3wjUeJgzqoqldeve58Q91XY4aGg/q2GwRCJQBTw.jpg?size=1280x721&amp;quality=95&amp;sign=d14ec5ba9db5deb44473ee76fdefa2c4&amp;type=album" style="position:absolute;left:0;text-align:left;margin-left:73pt;margin-top:11.55pt;width:167.25pt;height:94.05pt;z-index:251668480;visibility:visible" stroked="t" strokecolor="#00b050" strokeweight="2.25pt">
            <v:imagedata r:id="rId66" o:title="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28" type="#_x0000_t75" alt="https://sun9-59.userapi.com/impg/pErgS-TUMXkUSbT6EXC99-WMuUwY5oEzjRpV_A/1WjZNu9prqM.jpg?size=1280x721&amp;quality=95&amp;sign=49d909e9eb7477f27e07f01db84daac8&amp;type=album" style="position:absolute;left:0;text-align:left;margin-left:-3.5pt;margin-top:7.5pt;width:169.7pt;height:95.6pt;z-index:251669504;visibility:visible" stroked="t" strokecolor="#00b050" strokeweight="2.25pt">
            <v:imagedata r:id="rId67" o:title="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29" type="#_x0000_t75" alt="https://sun9-10.userapi.com/impg/44T1S9Jc6LGr4IIH2enI_Z4A4Z89TtqgtZgnYQ/GTehHz39TLM.jpg?size=1280x721&amp;quality=95&amp;sign=bca6857fb276bdd01c65e339654c376c&amp;type=album" style="position:absolute;left:0;text-align:left;margin-left:73pt;margin-top:12.75pt;width:168.95pt;height:95.2pt;z-index:251670528;visibility:visible" stroked="t" strokecolor="#00b050" strokeweight="2.25pt">
            <v:imagedata r:id="rId68" o:title="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30" type="#_x0000_t75" alt="https://sun9-46.userapi.com/impg/fmSI1u_2pG2HHF_aI6IqU3C8vN0Hg8sWQ1eEww/UzCvWj_9Qxs.jpg?size=1280x721&amp;quality=95&amp;sign=e9a5213367220ff86a686115a948b367&amp;type=album" style="position:absolute;left:0;text-align:left;margin-left:-2.75pt;margin-top:3.45pt;width:168.95pt;height:95.2pt;z-index:251671552;visibility:visible" stroked="t" strokecolor="#00b050" strokeweight="2.25pt">
            <v:imagedata r:id="rId69" o:title="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31" type="#_x0000_t136" style="position:absolute;left:0;text-align:left;margin-left:227.05pt;margin-top:25.65pt;width:8.7pt;height:6.75pt;z-index:251697152" fillcolor="red" strokecolor="#c00000">
            <v:shadow color="#868686"/>
            <v:textpath style="font-family:&quot;Monotype Corsiva&quot;;font-size:16pt;v-text-kern:t" trim="t" fitpath="t" string="9"/>
          </v:shape>
        </w:pict>
      </w:r>
    </w:p>
    <w:p w:rsidR="00034342" w:rsidRDefault="00034342" w:rsidP="00A078E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132" type="#_x0000_t136" style="position:absolute;left:0;text-align:left;margin-left:-3.3pt;margin-top:5.35pt;width:117pt;height:16.5pt;z-index:251700224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</w:p>
    <w:p w:rsidR="00034342" w:rsidRDefault="00034342" w:rsidP="00A078E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line id="_x0000_s1133" style="position:absolute;left:0;text-align:left;z-index:251699200" from="1.2pt,12.8pt" to="520.2pt,12.8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134" type="#_x0000_t98" style="position:absolute;left:0;text-align:left;margin-left:-3.3pt;margin-top:12.8pt;width:523.5pt;height:45pt;z-index:251698176" fillcolor="#6f9" strokecolor="#396">
            <v:fill color2="fill darken(118)" rotate="t" angle="-45" focusposition=".5,.5" focussize="" method="linear sigma" type="gradientRadial"/>
            <v:textbox style="mso-next-textbox:#_x0000_s1134">
              <w:txbxContent>
                <w:p w:rsidR="00034342" w:rsidRPr="00891392" w:rsidRDefault="00034342" w:rsidP="00A078EA">
                  <w:pPr>
                    <w:jc w:val="center"/>
                    <w:rPr>
                      <w:b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color w:val="FFFFFF"/>
                      <w:sz w:val="40"/>
                      <w:szCs w:val="40"/>
                    </w:rPr>
                    <w:t>КАК я провел лето. Каникулы в москве</w:t>
                  </w:r>
                </w:p>
              </w:txbxContent>
            </v:textbox>
          </v:shape>
        </w:pict>
      </w:r>
    </w:p>
    <w:p w:rsidR="00034342" w:rsidRDefault="00034342" w:rsidP="00A078E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078E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C061A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C426FB">
        <w:rPr>
          <w:rFonts w:ascii="Times New Roman" w:hAnsi="Times New Roman"/>
          <w:color w:val="002060"/>
          <w:sz w:val="24"/>
          <w:szCs w:val="24"/>
        </w:rPr>
        <w:t>Поездка в Москву для каждого жителя нашей страны – это ответственный и важный момент в жизни. Ведь это стол</w:t>
      </w:r>
      <w:r>
        <w:rPr>
          <w:rFonts w:ascii="Times New Roman" w:hAnsi="Times New Roman"/>
          <w:color w:val="002060"/>
          <w:sz w:val="24"/>
          <w:szCs w:val="24"/>
        </w:rPr>
        <w:t>ица нашей Родины. Наше наследие!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 В ней происходили великие события, которые отразились на истории нашего государства, происходят они и сейчас. Каждый ребёнок, изучая историю и зная, что Москва – это самый важный для нашей страны город, мечтает его посетить. </w:t>
      </w:r>
    </w:p>
    <w:p w:rsidR="00034342" w:rsidRDefault="00034342" w:rsidP="00454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C426FB">
        <w:rPr>
          <w:rFonts w:ascii="Times New Roman" w:hAnsi="Times New Roman"/>
          <w:color w:val="002060"/>
          <w:sz w:val="24"/>
          <w:szCs w:val="24"/>
        </w:rPr>
        <w:t xml:space="preserve">Моя </w:t>
      </w:r>
      <w:r>
        <w:rPr>
          <w:rFonts w:ascii="Times New Roman" w:hAnsi="Times New Roman"/>
          <w:color w:val="002060"/>
          <w:sz w:val="24"/>
          <w:szCs w:val="24"/>
        </w:rPr>
        <w:t>мечта сбылась!!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!                                                                                 В Москву мы с бабушкой и моим младшим братом полетели на самолёте «Победа». 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66" o:spid="_x0000_s1135" type="#_x0000_t75" style="position:absolute;left:0;text-align:left;margin-left:.6pt;margin-top:3.25pt;width:240pt;height:225.75pt;z-index:251702272;visibility:visible" stroked="t" strokecolor="#00b050" strokeweight="2.25pt">
            <v:imagedata r:id="rId70" o:title="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C426F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Гуляя по центру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столицы</w:t>
      </w:r>
      <w:r w:rsidRPr="00C426F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мы увидели Кремль, Красную площадь, захоронения разных великих людей у Кремлевской стены, в том числе маленький черный Мавзолей Ленина. Видели и знаменитые куранты на башне Кремля, бой которых звучит по телевизору на каждый Новый год. Но больше всего мне понравился собор </w:t>
      </w:r>
      <w:r w:rsidRPr="00C426FB">
        <w:rPr>
          <w:rFonts w:ascii="Times New Roman" w:hAnsi="Times New Roman"/>
          <w:color w:val="002060"/>
          <w:sz w:val="24"/>
          <w:szCs w:val="24"/>
        </w:rPr>
        <w:t>Василия Блаженного -</w:t>
      </w:r>
      <w:r>
        <w:rPr>
          <w:rFonts w:ascii="Times New Roman" w:hAnsi="Times New Roman"/>
          <w:color w:val="002060"/>
          <w:sz w:val="24"/>
          <w:szCs w:val="24"/>
        </w:rPr>
        <w:t xml:space="preserve"> главный храм нашего государства</w:t>
      </w:r>
      <w:r w:rsidRPr="00C426FB">
        <w:rPr>
          <w:rFonts w:ascii="Times New Roman" w:hAnsi="Times New Roman"/>
          <w:color w:val="002060"/>
          <w:sz w:val="24"/>
          <w:szCs w:val="24"/>
        </w:rPr>
        <w:t>,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ведь я видел его только на картинках. Запомнился он мне своими разноцветными куполами. </w:t>
      </w:r>
      <w:r>
        <w:rPr>
          <w:rFonts w:ascii="Times New Roman" w:hAnsi="Times New Roman"/>
          <w:color w:val="002060"/>
          <w:sz w:val="24"/>
          <w:szCs w:val="24"/>
        </w:rPr>
        <w:t>Еще мы в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идели </w:t>
      </w:r>
      <w:r>
        <w:rPr>
          <w:rFonts w:ascii="Times New Roman" w:hAnsi="Times New Roman"/>
          <w:color w:val="002060"/>
          <w:sz w:val="24"/>
          <w:szCs w:val="24"/>
        </w:rPr>
        <w:t>известный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 МГУ.                                                                                                              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C426F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городе есть культурные памятники, которые имеют вековую историю, но есть и ультрасовременные здания, которые поражают воображение. Передвигаясь по столице, ты словно окунаешься в учебник истории, ты понимаешь, где-то здесь производили великие события, здесь ездит президент нашей огромной страны. От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C426F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этих 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36" type="#_x0000_t136" style="position:absolute;left:0;text-align:left;margin-left:5.55pt;margin-top:7.65pt;width:8.7pt;height:6.75pt;z-index:251707392" fillcolor="red" strokecolor="#c00000">
            <v:shadow color="#868686"/>
            <v:textpath style="font-family:&quot;Monotype Corsiva&quot;;font-size:16pt;v-text-kern:t" trim="t" fitpath="t" string="10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137" type="#_x0000_t136" style="position:absolute;left:0;text-align:left;margin-left:161.35pt;margin-top:7.85pt;width:75.75pt;height:18.75pt;z-index:251701248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34342" w:rsidRDefault="00034342" w:rsidP="00C061A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C426F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мыслей захватает дух, не знаешь, как с ними справиться.                                                                             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>Спустя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 несколько дней</w:t>
      </w:r>
      <w:r>
        <w:rPr>
          <w:rFonts w:ascii="Times New Roman" w:hAnsi="Times New Roman"/>
          <w:color w:val="002060"/>
          <w:sz w:val="24"/>
          <w:szCs w:val="24"/>
        </w:rPr>
        <w:t xml:space="preserve"> после приезда</w:t>
      </w:r>
      <w:r w:rsidRPr="00C426FB">
        <w:rPr>
          <w:rFonts w:ascii="Times New Roman" w:hAnsi="Times New Roman"/>
          <w:color w:val="002060"/>
          <w:sz w:val="24"/>
          <w:szCs w:val="24"/>
        </w:rPr>
        <w:t>, мы пошли в парк,  посвящённый Великой Отечес</w:t>
      </w:r>
      <w:r>
        <w:rPr>
          <w:rFonts w:ascii="Times New Roman" w:hAnsi="Times New Roman"/>
          <w:color w:val="002060"/>
          <w:sz w:val="24"/>
          <w:szCs w:val="24"/>
        </w:rPr>
        <w:t>твенной Войне. Видели монумент П</w:t>
      </w:r>
      <w:r w:rsidRPr="00C426FB">
        <w:rPr>
          <w:rFonts w:ascii="Times New Roman" w:hAnsi="Times New Roman"/>
          <w:color w:val="002060"/>
          <w:sz w:val="24"/>
          <w:szCs w:val="24"/>
        </w:rPr>
        <w:t>обеды. Ходили в место, где была</w:t>
      </w:r>
      <w:r>
        <w:rPr>
          <w:rFonts w:ascii="Times New Roman" w:hAnsi="Times New Roman"/>
          <w:color w:val="002060"/>
          <w:sz w:val="24"/>
          <w:szCs w:val="24"/>
        </w:rPr>
        <w:t xml:space="preserve"> размещена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 техника времён Второй Мировой Войны. Там  была советская, немецкая, японская, воздушная, пехотная и  флотская техника.  Ещё </w:t>
      </w:r>
      <w:r>
        <w:rPr>
          <w:rFonts w:ascii="Times New Roman" w:hAnsi="Times New Roman"/>
          <w:color w:val="002060"/>
          <w:sz w:val="24"/>
          <w:szCs w:val="24"/>
        </w:rPr>
        <w:t xml:space="preserve">мы </w:t>
      </w:r>
      <w:r w:rsidRPr="00C426FB">
        <w:rPr>
          <w:rFonts w:ascii="Times New Roman" w:hAnsi="Times New Roman"/>
          <w:color w:val="002060"/>
          <w:sz w:val="24"/>
          <w:szCs w:val="24"/>
        </w:rPr>
        <w:t>п</w:t>
      </w:r>
      <w:r>
        <w:rPr>
          <w:rFonts w:ascii="Times New Roman" w:hAnsi="Times New Roman"/>
          <w:color w:val="002060"/>
          <w:sz w:val="24"/>
          <w:szCs w:val="24"/>
        </w:rPr>
        <w:t xml:space="preserve">осетили Музей Боевой Славы, </w:t>
      </w:r>
      <w:r w:rsidRPr="00C426FB">
        <w:rPr>
          <w:rFonts w:ascii="Times New Roman" w:hAnsi="Times New Roman"/>
          <w:color w:val="002060"/>
          <w:sz w:val="24"/>
          <w:szCs w:val="24"/>
        </w:rPr>
        <w:t>видели самые главные и значимые бои.</w:t>
      </w:r>
      <w:bookmarkStart w:id="0" w:name="_GoBack"/>
      <w:bookmarkEnd w:id="0"/>
      <w:r w:rsidRPr="00C426FB">
        <w:rPr>
          <w:rFonts w:ascii="Times New Roman" w:hAnsi="Times New Roman"/>
          <w:color w:val="002060"/>
          <w:sz w:val="24"/>
          <w:szCs w:val="24"/>
        </w:rPr>
        <w:t xml:space="preserve"> Было очень интересно.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73" o:spid="_x0000_s1138" type="#_x0000_t75" style="position:absolute;left:0;text-align:left;margin-left:-.5pt;margin-top:3.25pt;width:240.75pt;height:142.5pt;z-index:251708416;visibility:visible" stroked="t" strokecolor="#00b050" strokeweight="2.25pt">
            <v:imagedata r:id="rId71" o:title="" cropbottom="8154f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70" o:spid="_x0000_s1139" type="#_x0000_t75" style="position:absolute;left:0;text-align:left;margin-left:-5pt;margin-top:1.5pt;width:240.75pt;height:225pt;z-index:251706368;visibility:visible" stroked="t" strokecolor="#00b050" strokeweight="2.25pt">
            <v:imagedata r:id="rId72" o:title="" croptop="4747f" cropbottom="14853f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69" o:spid="_x0000_s1140" type="#_x0000_t75" style="position:absolute;left:0;text-align:left;margin-left:-5pt;margin-top:2.4pt;width:240.75pt;height:135.75pt;z-index:251705344;visibility:visible" stroked="t" strokecolor="#00b050" strokeweight="2.25pt">
            <v:imagedata r:id="rId73" o:title="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60329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141" type="#_x0000_t136" style="position:absolute;left:0;text-align:left;margin-left:1.2pt;margin-top:7.85pt;width:75.75pt;height:18.75pt;z-index:251711488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34342" w:rsidRDefault="00034342" w:rsidP="0060329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line id="_x0000_s1142" style="position:absolute;left:0;text-align:left;z-index:251710464" from="1.2pt,12.8pt" to="520.2pt,12.8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143" type="#_x0000_t98" style="position:absolute;left:0;text-align:left;margin-left:-3.3pt;margin-top:12.8pt;width:523.5pt;height:45pt;z-index:251709440" fillcolor="#6f9" strokecolor="#396">
            <v:fill color2="fill darken(118)" rotate="t" angle="-45" focusposition=".5,.5" focussize="" method="linear sigma" type="gradientRadial"/>
            <v:textbox style="mso-next-textbox:#_x0000_s1143">
              <w:txbxContent>
                <w:p w:rsidR="00034342" w:rsidRPr="00891392" w:rsidRDefault="00034342" w:rsidP="0060329D">
                  <w:pPr>
                    <w:jc w:val="center"/>
                    <w:rPr>
                      <w:b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color w:val="FFFFFF"/>
                      <w:sz w:val="40"/>
                      <w:szCs w:val="40"/>
                    </w:rPr>
                    <w:t>КАК я провел лето. Каникулы в москве</w:t>
                  </w:r>
                </w:p>
              </w:txbxContent>
            </v:textbox>
          </v:shape>
        </w:pict>
      </w:r>
    </w:p>
    <w:p w:rsidR="00034342" w:rsidRDefault="00034342" w:rsidP="0060329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60329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60329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75" o:spid="_x0000_s1144" type="#_x0000_t75" style="position:absolute;left:0;text-align:left;margin-left:.6pt;margin-top:2.35pt;width:240pt;height:198pt;z-index:251713536;visibility:visible" stroked="t" strokecolor="#00b050" strokeweight="2.25pt">
            <v:imagedata r:id="rId74" o:title="" croptop="2161f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C426FB">
        <w:rPr>
          <w:rFonts w:ascii="Times New Roman" w:hAnsi="Times New Roman"/>
          <w:color w:val="002060"/>
          <w:sz w:val="24"/>
          <w:szCs w:val="24"/>
        </w:rPr>
        <w:t>Также хотелось бы отметить, что в  Москве очень много красивых клумб. Мы видели надпись</w:t>
      </w:r>
      <w:r>
        <w:rPr>
          <w:rFonts w:ascii="Times New Roman" w:hAnsi="Times New Roman"/>
          <w:color w:val="002060"/>
          <w:sz w:val="24"/>
          <w:szCs w:val="24"/>
        </w:rPr>
        <w:t xml:space="preserve"> «</w:t>
      </w:r>
      <w:r w:rsidRPr="00C426FB">
        <w:rPr>
          <w:rFonts w:ascii="Times New Roman" w:hAnsi="Times New Roman"/>
          <w:color w:val="002060"/>
          <w:sz w:val="24"/>
          <w:szCs w:val="24"/>
        </w:rPr>
        <w:t>Москва»  из цветов и</w:t>
      </w:r>
      <w:r>
        <w:rPr>
          <w:rFonts w:ascii="Times New Roman" w:hAnsi="Times New Roman"/>
          <w:color w:val="002060"/>
          <w:sz w:val="24"/>
          <w:szCs w:val="24"/>
        </w:rPr>
        <w:t xml:space="preserve"> цветочные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 часы. </w:t>
      </w:r>
      <w:r>
        <w:rPr>
          <w:rFonts w:ascii="Times New Roman" w:hAnsi="Times New Roman"/>
          <w:color w:val="002060"/>
          <w:sz w:val="24"/>
          <w:szCs w:val="24"/>
        </w:rPr>
        <w:t>Здесь же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 открывался </w:t>
      </w:r>
      <w:r>
        <w:rPr>
          <w:rFonts w:ascii="Times New Roman" w:hAnsi="Times New Roman"/>
          <w:color w:val="002060"/>
          <w:sz w:val="24"/>
          <w:szCs w:val="24"/>
        </w:rPr>
        <w:t xml:space="preserve">изумительный </w:t>
      </w:r>
      <w:r w:rsidRPr="00C426FB">
        <w:rPr>
          <w:rFonts w:ascii="Times New Roman" w:hAnsi="Times New Roman"/>
          <w:color w:val="002060"/>
          <w:sz w:val="24"/>
          <w:szCs w:val="24"/>
        </w:rPr>
        <w:t>вид на Москва-Сити. Это были огромные небоскрёбы.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77" o:spid="_x0000_s1145" type="#_x0000_t75" style="position:absolute;left:0;text-align:left;margin-left:-1.65pt;margin-top:8.1pt;width:237.75pt;height:167.15pt;z-index:251715584;visibility:visible" stroked="t" strokecolor="#00b050" strokeweight="2.25pt">
            <v:imagedata r:id="rId75" o:title="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C426FB">
        <w:rPr>
          <w:rFonts w:ascii="Times New Roman" w:hAnsi="Times New Roman"/>
          <w:color w:val="002060"/>
          <w:sz w:val="24"/>
          <w:szCs w:val="24"/>
        </w:rPr>
        <w:t xml:space="preserve">                              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76" o:spid="_x0000_s1146" type="#_x0000_t75" style="position:absolute;left:0;text-align:left;margin-left:-1.65pt;margin-top:7.2pt;width:242.25pt;height:147.6pt;z-index:251714560;visibility:visible" stroked="t" strokecolor="#00b050" strokeweight="2.25pt">
            <v:imagedata r:id="rId76" o:title="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C426FB">
        <w:rPr>
          <w:rFonts w:ascii="Times New Roman" w:hAnsi="Times New Roman"/>
          <w:color w:val="002060"/>
          <w:sz w:val="24"/>
          <w:szCs w:val="24"/>
        </w:rPr>
        <w:t xml:space="preserve">  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C426FB">
        <w:rPr>
          <w:rFonts w:ascii="Times New Roman" w:hAnsi="Times New Roman"/>
          <w:color w:val="002060"/>
          <w:sz w:val="24"/>
          <w:szCs w:val="24"/>
        </w:rPr>
        <w:t xml:space="preserve">   Были</w:t>
      </w:r>
      <w:r>
        <w:rPr>
          <w:rFonts w:ascii="Times New Roman" w:hAnsi="Times New Roman"/>
          <w:color w:val="002060"/>
          <w:sz w:val="24"/>
          <w:szCs w:val="24"/>
        </w:rPr>
        <w:t xml:space="preserve"> мы с родственниками 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 на ВДНХ. Ходили в Му</w:t>
      </w:r>
      <w:r>
        <w:rPr>
          <w:rFonts w:ascii="Times New Roman" w:hAnsi="Times New Roman"/>
          <w:color w:val="002060"/>
          <w:sz w:val="24"/>
          <w:szCs w:val="24"/>
        </w:rPr>
        <w:t>зей, посвящённый Древней Руси, в</w:t>
      </w:r>
      <w:r w:rsidRPr="00C426FB">
        <w:rPr>
          <w:rFonts w:ascii="Times New Roman" w:hAnsi="Times New Roman"/>
          <w:color w:val="002060"/>
          <w:sz w:val="24"/>
          <w:szCs w:val="24"/>
        </w:rPr>
        <w:t>идели</w:t>
      </w:r>
      <w:r>
        <w:rPr>
          <w:rFonts w:ascii="Times New Roman" w:hAnsi="Times New Roman"/>
          <w:color w:val="002060"/>
          <w:sz w:val="24"/>
          <w:szCs w:val="24"/>
        </w:rPr>
        <w:t>,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 как писали в </w:t>
      </w:r>
      <w:r>
        <w:rPr>
          <w:rFonts w:ascii="Times New Roman" w:hAnsi="Times New Roman"/>
          <w:color w:val="002060"/>
          <w:sz w:val="24"/>
          <w:szCs w:val="24"/>
        </w:rPr>
        <w:t>древности</w:t>
      </w:r>
      <w:r w:rsidRPr="00C426FB">
        <w:rPr>
          <w:rFonts w:ascii="Times New Roman" w:hAnsi="Times New Roman"/>
          <w:color w:val="002060"/>
          <w:sz w:val="24"/>
          <w:szCs w:val="24"/>
        </w:rPr>
        <w:t>, учились, разговаривали.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47" type="#_x0000_t136" style="position:absolute;left:0;text-align:left;margin-left:126.85pt;margin-top:7.85pt;width:117pt;height:16.5pt;z-index:251712512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67" o:spid="_x0000_s1148" type="#_x0000_t75" style="position:absolute;left:0;text-align:left;margin-left:-4.25pt;margin-top:2.35pt;width:240pt;height:170.25pt;z-index:251703296;visibility:visible" stroked="t" strokecolor="#00b050" strokeweight="3pt">
            <v:imagedata r:id="rId77" o:title="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C426FB">
        <w:rPr>
          <w:rFonts w:ascii="Times New Roman" w:hAnsi="Times New Roman"/>
          <w:color w:val="002060"/>
          <w:sz w:val="24"/>
          <w:szCs w:val="24"/>
        </w:rPr>
        <w:t xml:space="preserve"> В последние дни </w:t>
      </w:r>
      <w:r>
        <w:rPr>
          <w:rFonts w:ascii="Times New Roman" w:hAnsi="Times New Roman"/>
          <w:color w:val="002060"/>
          <w:sz w:val="24"/>
          <w:szCs w:val="24"/>
        </w:rPr>
        <w:t>нашего пребывания в Москве мы посетили П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арк Горького. Мы катались на речном трамвае и наблюдали за большими теплоходами. Москва-река оказалась намного шире, чем я ожидал. </w:t>
      </w:r>
      <w:r>
        <w:rPr>
          <w:rFonts w:ascii="Times New Roman" w:hAnsi="Times New Roman"/>
          <w:color w:val="002060"/>
          <w:sz w:val="24"/>
          <w:szCs w:val="24"/>
        </w:rPr>
        <w:t>Во время плавания мы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 видели Кремль, МГУ,  Москв</w:t>
      </w:r>
      <w:r>
        <w:rPr>
          <w:rFonts w:ascii="Times New Roman" w:hAnsi="Times New Roman"/>
          <w:color w:val="002060"/>
          <w:sz w:val="24"/>
          <w:szCs w:val="24"/>
        </w:rPr>
        <w:t>у</w:t>
      </w:r>
      <w:r w:rsidRPr="00C426FB">
        <w:rPr>
          <w:rFonts w:ascii="Times New Roman" w:hAnsi="Times New Roman"/>
          <w:color w:val="002060"/>
          <w:sz w:val="24"/>
          <w:szCs w:val="24"/>
        </w:rPr>
        <w:t>-Сит</w:t>
      </w:r>
      <w:r>
        <w:rPr>
          <w:rFonts w:ascii="Times New Roman" w:hAnsi="Times New Roman"/>
          <w:color w:val="002060"/>
          <w:sz w:val="24"/>
          <w:szCs w:val="24"/>
        </w:rPr>
        <w:t>и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, разные музеи, Памятник посвящённый Петру </w:t>
      </w:r>
      <w:r>
        <w:rPr>
          <w:rFonts w:ascii="Times New Roman" w:hAnsi="Times New Roman"/>
          <w:color w:val="002060"/>
          <w:sz w:val="24"/>
          <w:szCs w:val="24"/>
          <w:lang w:val="en-US"/>
        </w:rPr>
        <w:t>I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,открывшему флот Российской Империи, так сказать прорубил окно в Европу.                                                                                                                   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68" o:spid="_x0000_s1149" type="#_x0000_t75" style="position:absolute;left:0;text-align:left;margin-left:1.75pt;margin-top:3.85pt;width:240pt;height:177pt;z-index:251704320;visibility:visible" stroked="t" strokecolor="#00b050" strokeweight="2.25pt">
            <v:imagedata r:id="rId78" o:title=""/>
          </v:shape>
        </w:pic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C426FB">
        <w:rPr>
          <w:rFonts w:ascii="Times New Roman" w:hAnsi="Times New Roman"/>
          <w:color w:val="002060"/>
          <w:sz w:val="24"/>
          <w:szCs w:val="24"/>
        </w:rPr>
        <w:t xml:space="preserve">Вечером мы проходили по Кремлевской набережной, она была освещена ярко, как днем. 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79" o:spid="_x0000_s1150" type="#_x0000_t75" style="position:absolute;left:0;text-align:left;margin-left:70pt;margin-top:29.4pt;width:115.95pt;height:115.95pt;rotation:1912379fd;z-index:251716608;visibility:visible">
            <v:imagedata r:id="rId79" o:title="" chromakey="white"/>
          </v:shape>
        </w:pic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Столица </w:t>
      </w:r>
      <w:r>
        <w:rPr>
          <w:rFonts w:ascii="Times New Roman" w:hAnsi="Times New Roman"/>
          <w:color w:val="002060"/>
          <w:sz w:val="24"/>
          <w:szCs w:val="24"/>
        </w:rPr>
        <w:t xml:space="preserve">произвела на </w:t>
      </w:r>
      <w:r w:rsidRPr="00C426FB">
        <w:rPr>
          <w:rFonts w:ascii="Times New Roman" w:hAnsi="Times New Roman"/>
          <w:color w:val="002060"/>
          <w:sz w:val="24"/>
          <w:szCs w:val="24"/>
        </w:rPr>
        <w:t>меня впечатление</w:t>
      </w:r>
      <w:r>
        <w:rPr>
          <w:rFonts w:ascii="Times New Roman" w:hAnsi="Times New Roman"/>
          <w:color w:val="002060"/>
          <w:sz w:val="24"/>
          <w:szCs w:val="24"/>
        </w:rPr>
        <w:t>! О</w:t>
      </w:r>
      <w:r w:rsidRPr="00C426FB">
        <w:rPr>
          <w:rFonts w:ascii="Times New Roman" w:hAnsi="Times New Roman"/>
          <w:color w:val="002060"/>
          <w:sz w:val="24"/>
          <w:szCs w:val="24"/>
        </w:rPr>
        <w:t>громн</w:t>
      </w:r>
      <w:r>
        <w:rPr>
          <w:rFonts w:ascii="Times New Roman" w:hAnsi="Times New Roman"/>
          <w:color w:val="002060"/>
          <w:sz w:val="24"/>
          <w:szCs w:val="24"/>
        </w:rPr>
        <w:t>ый</w:t>
      </w:r>
      <w:r w:rsidRPr="00C426FB">
        <w:rPr>
          <w:rFonts w:ascii="Times New Roman" w:hAnsi="Times New Roman"/>
          <w:color w:val="002060"/>
          <w:sz w:val="24"/>
          <w:szCs w:val="24"/>
        </w:rPr>
        <w:t>, велик</w:t>
      </w:r>
      <w:r>
        <w:rPr>
          <w:rFonts w:ascii="Times New Roman" w:hAnsi="Times New Roman"/>
          <w:color w:val="002060"/>
          <w:sz w:val="24"/>
          <w:szCs w:val="24"/>
        </w:rPr>
        <w:t>ий</w:t>
      </w:r>
      <w:r w:rsidRPr="00C426FB">
        <w:rPr>
          <w:rFonts w:ascii="Times New Roman" w:hAnsi="Times New Roman"/>
          <w:color w:val="002060"/>
          <w:sz w:val="24"/>
          <w:szCs w:val="24"/>
        </w:rPr>
        <w:t xml:space="preserve"> и богат</w:t>
      </w:r>
      <w:r>
        <w:rPr>
          <w:rFonts w:ascii="Times New Roman" w:hAnsi="Times New Roman"/>
          <w:color w:val="002060"/>
          <w:sz w:val="24"/>
          <w:szCs w:val="24"/>
        </w:rPr>
        <w:t>ый город! Я хотел бы посетить его  еще не один раз!</w:t>
      </w: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4543FA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Pr="00C061A9" w:rsidRDefault="00034342" w:rsidP="00C061A9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51" type="#_x0000_t136" style="position:absolute;left:0;text-align:left;margin-left:230.5pt;margin-top:19.65pt;width:8.7pt;height:6.75pt;z-index:251717632" fillcolor="red" strokecolor="#c00000">
            <v:shadow color="#868686"/>
            <v:textpath style="font-family:&quot;Monotype Corsiva&quot;;font-size:16pt;v-text-kern:t" trim="t" fitpath="t" string="11"/>
          </v:shape>
        </w:pict>
      </w:r>
      <w:r w:rsidRPr="00C061A9">
        <w:rPr>
          <w:rFonts w:ascii="Times New Roman" w:hAnsi="Times New Roman"/>
          <w:b/>
          <w:i/>
          <w:color w:val="002060"/>
          <w:sz w:val="24"/>
          <w:szCs w:val="24"/>
        </w:rPr>
        <w:t>Терехов Кирилл, учащийся 6 класса</w:t>
      </w:r>
    </w:p>
    <w:p w:rsidR="00034342" w:rsidRDefault="00034342" w:rsidP="00A31B16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152" type="#_x0000_t136" style="position:absolute;left:0;text-align:left;margin-left:-3.3pt;margin-top:10.1pt;width:117pt;height:16.5pt;z-index:251721728" fillcolor="green" strokecolor="#030">
            <v:shadow color="#868686"/>
            <v:textpath style="font-family:&quot;Monotype Corsiva&quot;;font-size:14pt;font-weight:bold;v-text-kern:t" trim="t" fitpath="t" string="Сентябрь 2022 год"/>
          </v:shape>
        </w:pict>
      </w:r>
    </w:p>
    <w:p w:rsidR="00034342" w:rsidRDefault="00034342" w:rsidP="00A31B16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pict>
          <v:line id="_x0000_s1153" style="position:absolute;left:0;text-align:left;z-index:251719680" from="1.2pt,12.8pt" to="520.2pt,12.8pt" strokecolor="green" strokeweight="4.5pt">
            <v:stroke linestyle="thickThin"/>
          </v:line>
        </w:pict>
      </w:r>
      <w:r>
        <w:rPr>
          <w:noProof/>
          <w:lang w:eastAsia="ru-RU"/>
        </w:rPr>
        <w:pict>
          <v:shape id="_x0000_s1154" type="#_x0000_t98" style="position:absolute;left:0;text-align:left;margin-left:-3.3pt;margin-top:12.8pt;width:523.5pt;height:45pt;z-index:251718656" fillcolor="#6f9" strokecolor="#396">
            <v:fill color2="fill darken(118)" rotate="t" angle="-45" focusposition=".5,.5" focussize="" method="linear sigma" type="gradientRadial"/>
            <v:textbox style="mso-next-textbox:#_x0000_s1154">
              <w:txbxContent>
                <w:p w:rsidR="00034342" w:rsidRPr="00891392" w:rsidRDefault="00034342" w:rsidP="00A31B16">
                  <w:pPr>
                    <w:jc w:val="center"/>
                    <w:rPr>
                      <w:b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aps/>
                      <w:color w:val="FFFFFF"/>
                      <w:sz w:val="40"/>
                      <w:szCs w:val="40"/>
                    </w:rPr>
                    <w:t>поздравляем!!!</w:t>
                  </w:r>
                </w:p>
              </w:txbxContent>
            </v:textbox>
          </v:shape>
        </w:pict>
      </w:r>
    </w:p>
    <w:p w:rsidR="00034342" w:rsidRDefault="00034342" w:rsidP="00A31B16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31B16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034342" w:rsidRDefault="00034342" w:rsidP="00A31B16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A31B16" w:rsidRDefault="00034342" w:rsidP="00A31B16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A31B16">
        <w:rPr>
          <w:rFonts w:ascii="Times New Roman" w:hAnsi="Times New Roman"/>
          <w:color w:val="002060"/>
          <w:sz w:val="24"/>
          <w:szCs w:val="24"/>
        </w:rPr>
        <w:t>День пожилого человека принято отмечать повсеместно в первый день второго осеннего месяца — </w:t>
      </w:r>
      <w:r w:rsidRPr="00A31B16">
        <w:rPr>
          <w:rFonts w:ascii="Times New Roman" w:hAnsi="Times New Roman"/>
          <w:b/>
          <w:bCs/>
          <w:color w:val="002060"/>
          <w:sz w:val="24"/>
          <w:szCs w:val="24"/>
        </w:rPr>
        <w:t>1 октября</w:t>
      </w:r>
      <w:r w:rsidRPr="00A31B16">
        <w:rPr>
          <w:rFonts w:ascii="Times New Roman" w:hAnsi="Times New Roman"/>
          <w:color w:val="002060"/>
          <w:sz w:val="24"/>
          <w:szCs w:val="24"/>
        </w:rPr>
        <w:t>: это торжество имеет международный статус. Кстати, дата выбрана неслучайно: бытует мнение, что старость — это золотое время, осень, как известно, тоже называют золотой порой, поэтому и было решено выделить старшему поколению специальный день в самый разгар осеннего сезона.</w:t>
      </w:r>
    </w:p>
    <w:p w:rsidR="00034342" w:rsidRPr="00A31B16" w:rsidRDefault="00034342" w:rsidP="00A31B16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A31B16">
        <w:rPr>
          <w:rFonts w:ascii="Times New Roman" w:hAnsi="Times New Roman"/>
          <w:color w:val="002060"/>
          <w:sz w:val="24"/>
          <w:szCs w:val="24"/>
        </w:rPr>
        <w:t>В 2022 году мир будет праздновать День пожилого человека, как обычно, 1 октября.</w:t>
      </w:r>
    </w:p>
    <w:p w:rsidR="00034342" w:rsidRPr="00A31B16" w:rsidRDefault="00034342" w:rsidP="00A31B16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A31B16">
        <w:rPr>
          <w:rFonts w:ascii="Times New Roman" w:hAnsi="Times New Roman"/>
          <w:color w:val="002060"/>
          <w:sz w:val="24"/>
          <w:szCs w:val="24"/>
        </w:rPr>
        <w:t>Главное целью этого дня является обратить внимание всех обитателей планеты на проблемы и трудности, с которыми сталкиваются люди пожилого возраста. Кстати, у праздника даже есть свой логотип. Он представляет собой раскрытую ладонь — символ доброты и помощи.</w:t>
      </w:r>
    </w:p>
    <w:p w:rsidR="00034342" w:rsidRPr="005F192F" w:rsidRDefault="00034342" w:rsidP="00A31B16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5F192F">
        <w:rPr>
          <w:rFonts w:ascii="Times New Roman" w:hAnsi="Times New Roman"/>
          <w:color w:val="002060"/>
          <w:sz w:val="24"/>
          <w:szCs w:val="24"/>
        </w:rPr>
        <w:t>В конце сентября  в нашей школе состоялась а</w:t>
      </w:r>
      <w:r w:rsidRPr="005F192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кция "НА ОДНОЙ ВОЛНЕ". В рамках подготовки к празднику ребята помогали старшим родственникам.</w:t>
      </w:r>
    </w:p>
    <w:p w:rsidR="00034342" w:rsidRPr="005F192F" w:rsidRDefault="00034342" w:rsidP="00A31B1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</w:rPr>
      </w:pPr>
      <w:r w:rsidRPr="005F192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Хорошие дела – это неотъемлемая часть жизни каждого человека, делиться теплом и добром с окружающими очень важно. Наши бабушки и дедушки заботятся о нас в детстве и юношестве, но потом наступает момент, когда мы должны окружить их теплом и вниманием.</w:t>
      </w:r>
      <w:r w:rsidRPr="005F192F">
        <w:rPr>
          <w:rFonts w:ascii="Times New Roman" w:hAnsi="Times New Roman"/>
          <w:color w:val="002060"/>
          <w:sz w:val="24"/>
          <w:szCs w:val="24"/>
        </w:rPr>
        <w:br/>
      </w:r>
      <w:hyperlink r:id="rId80" w:history="1">
        <w:r w:rsidRPr="005F192F">
          <w:rPr>
            <w:rStyle w:val="Hyperlink"/>
            <w:rFonts w:ascii="Times New Roman" w:hAnsi="Times New Roman"/>
            <w:b/>
            <w:i/>
            <w:color w:val="002060"/>
            <w:shd w:val="clear" w:color="auto" w:fill="FFFFFF"/>
          </w:rPr>
          <w:t>#РДДМ</w:t>
        </w:r>
      </w:hyperlink>
      <w:r w:rsidRPr="005F192F">
        <w:rPr>
          <w:rFonts w:ascii="Times New Roman" w:hAnsi="Times New Roman"/>
          <w:b/>
          <w:i/>
          <w:color w:val="002060"/>
          <w:shd w:val="clear" w:color="auto" w:fill="FFFFFF"/>
        </w:rPr>
        <w:t> </w:t>
      </w:r>
      <w:hyperlink r:id="rId81" w:history="1">
        <w:r w:rsidRPr="005F192F">
          <w:rPr>
            <w:rStyle w:val="Hyperlink"/>
            <w:rFonts w:ascii="Times New Roman" w:hAnsi="Times New Roman"/>
            <w:b/>
            <w:i/>
            <w:color w:val="002060"/>
            <w:shd w:val="clear" w:color="auto" w:fill="FFFFFF"/>
          </w:rPr>
          <w:t>#Движение</w:t>
        </w:r>
      </w:hyperlink>
      <w:r w:rsidRPr="005F192F">
        <w:rPr>
          <w:rFonts w:ascii="Times New Roman" w:hAnsi="Times New Roman"/>
          <w:b/>
          <w:i/>
          <w:color w:val="002060"/>
          <w:shd w:val="clear" w:color="auto" w:fill="FFFFFF"/>
        </w:rPr>
        <w:t> </w:t>
      </w:r>
      <w:hyperlink r:id="rId82" w:history="1">
        <w:r w:rsidRPr="005F192F">
          <w:rPr>
            <w:rStyle w:val="Hyperlink"/>
            <w:rFonts w:ascii="Times New Roman" w:hAnsi="Times New Roman"/>
            <w:b/>
            <w:i/>
            <w:color w:val="002060"/>
            <w:shd w:val="clear" w:color="auto" w:fill="FFFFFF"/>
          </w:rPr>
          <w:t>#ДеньПожилыхЛюдей2022</w:t>
        </w:r>
      </w:hyperlink>
      <w:r w:rsidRPr="005F192F">
        <w:rPr>
          <w:rFonts w:ascii="Times New Roman" w:hAnsi="Times New Roman"/>
          <w:b/>
          <w:i/>
          <w:color w:val="002060"/>
        </w:rPr>
        <w:t xml:space="preserve"> </w:t>
      </w:r>
    </w:p>
    <w:p w:rsidR="00034342" w:rsidRPr="00A31B16" w:rsidRDefault="00034342" w:rsidP="00A31B16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55" type="#_x0000_t75" style="position:absolute;left:0;text-align:left;margin-left:-1.65pt;margin-top:5.2pt;width:240.75pt;height:246.75pt;z-index:251722752;visibility:visible" stroked="t" strokecolor="#00b050" strokeweight="2.25pt">
            <v:imagedata r:id="rId83" o:title=""/>
          </v:shape>
        </w:pict>
      </w:r>
    </w:p>
    <w:p w:rsidR="00034342" w:rsidRPr="00A31B16" w:rsidRDefault="00034342" w:rsidP="00A31B16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56" type="#_x0000_t136" style="position:absolute;left:0;text-align:left;margin-left:1.2pt;margin-top:11.8pt;width:8.7pt;height:6.75pt;z-index:251723776" fillcolor="red" strokecolor="#c00000">
            <v:shadow color="#868686"/>
            <v:textpath style="font-family:&quot;Monotype Corsiva&quot;;font-size:16pt;v-text-kern:t" trim="t" fitpath="t" string="12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_x0000_s1157" type="#_x0000_t136" style="position:absolute;left:0;text-align:left;margin-left:168.1pt;margin-top:2.85pt;width:75.75pt;height:18.75pt;z-index:251720704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2C51EC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2" o:spid="_x0000_s1158" type="#_x0000_t75" style="position:absolute;left:0;text-align:left;margin-left:-3.5pt;margin-top:3.85pt;width:240.75pt;height:240.75pt;z-index:251724800;visibility:visible" stroked="t" strokecolor="#00b050" strokeweight="2.25pt">
            <v:imagedata r:id="rId84" o:title=""/>
          </v:shape>
        </w:pict>
      </w: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Default="00034342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034342" w:rsidRPr="00005E51" w:rsidRDefault="00034342" w:rsidP="005A2F87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005E51">
        <w:rPr>
          <w:rFonts w:ascii="Times New Roman" w:hAnsi="Times New Roman"/>
          <w:color w:val="002060"/>
          <w:sz w:val="24"/>
          <w:szCs w:val="24"/>
        </w:rPr>
        <w:t>Сердечно поздравляем всех именинников и желаем всего самого светлого и доброго!</w:t>
      </w:r>
    </w:p>
    <w:p w:rsidR="00034342" w:rsidRPr="005A2F87" w:rsidRDefault="00034342" w:rsidP="005A2F87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ИМЕНИННИКИ СЕНТЯБРЯ</w:t>
      </w:r>
    </w:p>
    <w:p w:rsidR="00034342" w:rsidRDefault="00034342" w:rsidP="00005E51">
      <w:pPr>
        <w:spacing w:after="0" w:line="240" w:lineRule="auto"/>
        <w:ind w:firstLine="708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УЧАЩИЕСЯ:</w:t>
      </w:r>
    </w:p>
    <w:p w:rsidR="00034342" w:rsidRPr="007A352D" w:rsidRDefault="00034342" w:rsidP="007A352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A352D">
        <w:rPr>
          <w:rFonts w:ascii="Times New Roman" w:hAnsi="Times New Roman"/>
          <w:b/>
          <w:i/>
          <w:color w:val="002060"/>
          <w:sz w:val="24"/>
          <w:szCs w:val="24"/>
        </w:rPr>
        <w:t xml:space="preserve">1 класс: </w:t>
      </w:r>
      <w:r w:rsidRPr="007A352D">
        <w:rPr>
          <w:rFonts w:ascii="Times New Roman" w:hAnsi="Times New Roman"/>
          <w:bCs/>
          <w:color w:val="002060"/>
          <w:sz w:val="24"/>
          <w:szCs w:val="24"/>
        </w:rPr>
        <w:t>Адаков Магомед</w:t>
      </w:r>
    </w:p>
    <w:p w:rsidR="00034342" w:rsidRPr="007A352D" w:rsidRDefault="00034342" w:rsidP="007A352D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7A352D">
        <w:rPr>
          <w:rFonts w:ascii="Times New Roman" w:hAnsi="Times New Roman"/>
          <w:b/>
          <w:i/>
          <w:color w:val="002060"/>
          <w:sz w:val="24"/>
          <w:szCs w:val="24"/>
        </w:rPr>
        <w:t xml:space="preserve">2 класс: </w:t>
      </w:r>
      <w:r w:rsidRPr="00D40EDA">
        <w:rPr>
          <w:rFonts w:ascii="Times New Roman" w:hAnsi="Times New Roman"/>
          <w:color w:val="002060"/>
          <w:sz w:val="24"/>
          <w:szCs w:val="24"/>
        </w:rPr>
        <w:t>Г</w:t>
      </w:r>
      <w:r w:rsidRPr="007A352D">
        <w:rPr>
          <w:rFonts w:ascii="Times New Roman" w:hAnsi="Times New Roman"/>
          <w:color w:val="002060"/>
          <w:sz w:val="24"/>
          <w:szCs w:val="24"/>
        </w:rPr>
        <w:t>адяцкий Михаил</w:t>
      </w:r>
    </w:p>
    <w:p w:rsidR="00034342" w:rsidRPr="007A352D" w:rsidRDefault="00034342" w:rsidP="007A352D">
      <w:pPr>
        <w:spacing w:after="0" w:line="240" w:lineRule="auto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A352D">
        <w:rPr>
          <w:rFonts w:ascii="Times New Roman" w:hAnsi="Times New Roman"/>
          <w:color w:val="002060"/>
          <w:sz w:val="24"/>
          <w:szCs w:val="24"/>
        </w:rPr>
        <w:t xml:space="preserve">               Пенькова Илона</w:t>
      </w:r>
    </w:p>
    <w:p w:rsidR="00034342" w:rsidRPr="007A352D" w:rsidRDefault="00034342" w:rsidP="007A352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A352D">
        <w:rPr>
          <w:rFonts w:ascii="Times New Roman" w:hAnsi="Times New Roman"/>
          <w:b/>
          <w:i/>
          <w:color w:val="002060"/>
          <w:sz w:val="24"/>
          <w:szCs w:val="24"/>
        </w:rPr>
        <w:t>3 класс:</w:t>
      </w:r>
      <w:r w:rsidRPr="007A352D">
        <w:rPr>
          <w:rFonts w:ascii="Times New Roman" w:hAnsi="Times New Roman"/>
          <w:color w:val="002060"/>
          <w:sz w:val="24"/>
          <w:szCs w:val="24"/>
        </w:rPr>
        <w:t xml:space="preserve"> Терехов Владислав</w:t>
      </w:r>
    </w:p>
    <w:p w:rsidR="00034342" w:rsidRPr="007A352D" w:rsidRDefault="00034342" w:rsidP="007A352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A352D">
        <w:rPr>
          <w:rFonts w:ascii="Times New Roman" w:hAnsi="Times New Roman"/>
          <w:b/>
          <w:i/>
          <w:color w:val="002060"/>
          <w:sz w:val="24"/>
          <w:szCs w:val="24"/>
        </w:rPr>
        <w:t>5 класс:</w:t>
      </w:r>
      <w:r w:rsidRPr="007A352D">
        <w:rPr>
          <w:rFonts w:ascii="Times New Roman" w:hAnsi="Times New Roman"/>
          <w:color w:val="002060"/>
          <w:sz w:val="24"/>
          <w:szCs w:val="24"/>
        </w:rPr>
        <w:t xml:space="preserve"> Душейко Артём</w:t>
      </w:r>
    </w:p>
    <w:p w:rsidR="00034342" w:rsidRPr="007A352D" w:rsidRDefault="00034342" w:rsidP="007A352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A352D">
        <w:rPr>
          <w:rFonts w:ascii="Times New Roman" w:hAnsi="Times New Roman"/>
          <w:b/>
          <w:i/>
          <w:color w:val="002060"/>
          <w:sz w:val="24"/>
          <w:szCs w:val="24"/>
        </w:rPr>
        <w:t xml:space="preserve">6 класс: </w:t>
      </w:r>
      <w:r w:rsidRPr="007A352D">
        <w:rPr>
          <w:rFonts w:ascii="Times New Roman" w:hAnsi="Times New Roman"/>
          <w:color w:val="002060"/>
          <w:sz w:val="24"/>
          <w:szCs w:val="24"/>
        </w:rPr>
        <w:t>Саидова Динара</w:t>
      </w:r>
    </w:p>
    <w:p w:rsidR="00034342" w:rsidRPr="007A352D" w:rsidRDefault="00034342" w:rsidP="007A352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7A352D">
        <w:rPr>
          <w:rFonts w:ascii="Times New Roman" w:hAnsi="Times New Roman"/>
          <w:b/>
          <w:i/>
          <w:color w:val="002060"/>
          <w:sz w:val="24"/>
          <w:szCs w:val="24"/>
        </w:rPr>
        <w:t>7 класс:</w:t>
      </w:r>
      <w:r w:rsidRPr="007A352D">
        <w:rPr>
          <w:rFonts w:ascii="Times New Roman" w:hAnsi="Times New Roman"/>
          <w:color w:val="002060"/>
          <w:sz w:val="24"/>
          <w:szCs w:val="24"/>
        </w:rPr>
        <w:t xml:space="preserve"> Болендр Ярослав</w:t>
      </w:r>
    </w:p>
    <w:p w:rsidR="00034342" w:rsidRPr="007A352D" w:rsidRDefault="00034342" w:rsidP="007A352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          </w:t>
      </w:r>
      <w:r w:rsidRPr="007A352D">
        <w:rPr>
          <w:rFonts w:ascii="Times New Roman" w:hAnsi="Times New Roman"/>
          <w:color w:val="002060"/>
          <w:sz w:val="24"/>
          <w:szCs w:val="24"/>
        </w:rPr>
        <w:t xml:space="preserve">Скиба Артем </w:t>
      </w:r>
    </w:p>
    <w:p w:rsidR="00034342" w:rsidRPr="007A352D" w:rsidRDefault="00034342" w:rsidP="007A352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          </w:t>
      </w:r>
      <w:r w:rsidRPr="007A352D">
        <w:rPr>
          <w:rFonts w:ascii="Times New Roman" w:hAnsi="Times New Roman"/>
          <w:color w:val="002060"/>
          <w:sz w:val="24"/>
          <w:szCs w:val="24"/>
        </w:rPr>
        <w:t>Хасбулатов Хасбулат</w:t>
      </w:r>
    </w:p>
    <w:p w:rsidR="00034342" w:rsidRPr="007A352D" w:rsidRDefault="00034342" w:rsidP="007A352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A352D">
        <w:rPr>
          <w:rFonts w:ascii="Times New Roman" w:hAnsi="Times New Roman"/>
          <w:b/>
          <w:i/>
          <w:color w:val="002060"/>
          <w:sz w:val="24"/>
          <w:szCs w:val="24"/>
        </w:rPr>
        <w:t>8 класс:</w:t>
      </w:r>
      <w:r w:rsidRPr="007A352D">
        <w:rPr>
          <w:rFonts w:ascii="Times New Roman" w:hAnsi="Times New Roman"/>
          <w:color w:val="002060"/>
          <w:sz w:val="24"/>
          <w:szCs w:val="24"/>
        </w:rPr>
        <w:t xml:space="preserve"> Карапетян  Даниил</w:t>
      </w:r>
    </w:p>
    <w:p w:rsidR="00034342" w:rsidRPr="00005E51" w:rsidRDefault="00034342" w:rsidP="00005E51">
      <w:pPr>
        <w:spacing w:after="0" w:line="240" w:lineRule="auto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034342" w:rsidRDefault="00034342" w:rsidP="00005E5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УЧИТЕЛЯ И РАБОТНИКИ ШКОЛЫ:</w:t>
      </w:r>
    </w:p>
    <w:p w:rsidR="00034342" w:rsidRPr="00005E51" w:rsidRDefault="00034342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005E51">
        <w:rPr>
          <w:rFonts w:ascii="Times New Roman" w:hAnsi="Times New Roman"/>
          <w:i/>
          <w:color w:val="002060"/>
          <w:sz w:val="24"/>
          <w:szCs w:val="24"/>
        </w:rPr>
        <w:t>Буханцова Елена Викторовна</w:t>
      </w:r>
    </w:p>
    <w:p w:rsidR="00034342" w:rsidRPr="00005E51" w:rsidRDefault="00034342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005E51">
        <w:rPr>
          <w:rFonts w:ascii="Times New Roman" w:hAnsi="Times New Roman"/>
          <w:i/>
          <w:color w:val="002060"/>
          <w:sz w:val="24"/>
          <w:szCs w:val="24"/>
        </w:rPr>
        <w:t>Грудина Екатерина Олеговна</w:t>
      </w:r>
    </w:p>
    <w:p w:rsidR="00034342" w:rsidRPr="00005E51" w:rsidRDefault="00034342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005E51">
        <w:rPr>
          <w:rFonts w:ascii="Times New Roman" w:hAnsi="Times New Roman"/>
          <w:i/>
          <w:color w:val="002060"/>
          <w:sz w:val="24"/>
          <w:szCs w:val="24"/>
        </w:rPr>
        <w:t>Журавлева Лариса Александровна</w:t>
      </w:r>
    </w:p>
    <w:p w:rsidR="00034342" w:rsidRPr="00005E51" w:rsidRDefault="00034342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005E51">
        <w:rPr>
          <w:rFonts w:ascii="Times New Roman" w:hAnsi="Times New Roman"/>
          <w:i/>
          <w:color w:val="002060"/>
          <w:sz w:val="24"/>
          <w:szCs w:val="24"/>
        </w:rPr>
        <w:t>Лютова Елена Григорьевна</w:t>
      </w:r>
    </w:p>
    <w:p w:rsidR="00034342" w:rsidRPr="00005E51" w:rsidRDefault="00034342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005E51">
        <w:rPr>
          <w:rFonts w:ascii="Times New Roman" w:hAnsi="Times New Roman"/>
          <w:i/>
          <w:color w:val="002060"/>
          <w:sz w:val="24"/>
          <w:szCs w:val="24"/>
        </w:rPr>
        <w:t>Мищенко Татьяна Сергеевна</w:t>
      </w:r>
    </w:p>
    <w:p w:rsidR="00034342" w:rsidRPr="00005E51" w:rsidRDefault="00034342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005E51">
        <w:rPr>
          <w:rFonts w:ascii="Times New Roman" w:hAnsi="Times New Roman"/>
          <w:i/>
          <w:color w:val="002060"/>
          <w:sz w:val="24"/>
          <w:szCs w:val="24"/>
        </w:rPr>
        <w:t>Резникова Ирина Алексеевна</w:t>
      </w:r>
    </w:p>
    <w:p w:rsidR="00034342" w:rsidRPr="00005E51" w:rsidRDefault="00034342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005E51">
        <w:rPr>
          <w:rFonts w:ascii="Times New Roman" w:hAnsi="Times New Roman"/>
          <w:i/>
          <w:color w:val="002060"/>
          <w:sz w:val="24"/>
          <w:szCs w:val="24"/>
        </w:rPr>
        <w:t>Фисенко Ирина Владимировна</w:t>
      </w:r>
    </w:p>
    <w:p w:rsidR="00034342" w:rsidRDefault="00034342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005E51">
        <w:rPr>
          <w:rFonts w:ascii="Times New Roman" w:hAnsi="Times New Roman"/>
          <w:i/>
          <w:color w:val="002060"/>
          <w:sz w:val="24"/>
          <w:szCs w:val="24"/>
        </w:rPr>
        <w:t>Яришова Наталья Алексеевна</w:t>
      </w:r>
    </w:p>
    <w:p w:rsidR="00034342" w:rsidRPr="00005E51" w:rsidRDefault="00034342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9" type="#_x0000_t202" style="position:absolute;margin-left:2.35pt;margin-top:5.05pt;width:234pt;height:89.25pt;z-index:251725824" fillcolor="#c2d69b" strokecolor="#00b050" strokeweight="3pt">
            <v:shadow on="t" type="perspective" color="#4e6128" opacity=".5" offset="1pt" offset2="-1pt"/>
            <v:textbox style="mso-next-textbox:#_x0000_s1159">
              <w:txbxContent>
                <w:p w:rsidR="00034342" w:rsidRPr="007C664E" w:rsidRDefault="00034342" w:rsidP="007C66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17365D"/>
                      <w:sz w:val="18"/>
                      <w:szCs w:val="18"/>
                    </w:rPr>
                  </w:pPr>
                  <w:r w:rsidRPr="007C664E">
                    <w:rPr>
                      <w:rFonts w:ascii="Times New Roman" w:hAnsi="Times New Roman"/>
                      <w:b/>
                      <w:i/>
                      <w:color w:val="17365D"/>
                      <w:sz w:val="18"/>
                      <w:szCs w:val="18"/>
                    </w:rPr>
                    <w:t>Над выпуском работали:</w:t>
                  </w:r>
                </w:p>
                <w:p w:rsidR="00034342" w:rsidRPr="007C664E" w:rsidRDefault="00034342" w:rsidP="007C66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  <w:t>Учащиеся   10  класса.</w:t>
                  </w:r>
                </w:p>
                <w:p w:rsidR="00034342" w:rsidRPr="007C664E" w:rsidRDefault="00034342" w:rsidP="007C66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  <w:t>Руководитель  Романенко Н.Н.</w:t>
                  </w:r>
                </w:p>
                <w:p w:rsidR="00034342" w:rsidRPr="007C664E" w:rsidRDefault="00034342" w:rsidP="007C66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  <w:t>Адрес редакции:</w:t>
                  </w:r>
                </w:p>
                <w:p w:rsidR="00034342" w:rsidRPr="007C664E" w:rsidRDefault="00034342" w:rsidP="007C66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  <w:t>356712, с. Воздвиженское, ул. Комсомольская,79</w:t>
                  </w:r>
                </w:p>
                <w:p w:rsidR="00034342" w:rsidRPr="007C664E" w:rsidRDefault="00034342" w:rsidP="007C66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  <w:t xml:space="preserve">Тел. 8-(865 55 ) 68 2 76  </w:t>
                  </w:r>
                </w:p>
                <w:p w:rsidR="00034342" w:rsidRPr="007C664E" w:rsidRDefault="00034342" w:rsidP="007C66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E</w:t>
                  </w: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  <w:t>-</w:t>
                  </w: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mail</w:t>
                  </w: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  <w:t xml:space="preserve">: </w:t>
                  </w: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school</w:t>
                  </w: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  <w:t>9а</w:t>
                  </w: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p</w:t>
                  </w: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  <w:t>@</w:t>
                  </w: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yandex</w:t>
                  </w: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</w:rPr>
                    <w:t>.</w:t>
                  </w:r>
                  <w:r w:rsidRPr="007C664E">
                    <w:rPr>
                      <w:rFonts w:ascii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ru</w:t>
                  </w:r>
                </w:p>
              </w:txbxContent>
            </v:textbox>
          </v:shape>
        </w:pict>
      </w:r>
    </w:p>
    <w:sectPr w:rsidR="00034342" w:rsidRPr="00005E51" w:rsidSect="00433D76">
      <w:type w:val="continuous"/>
      <w:pgSz w:w="11906" w:h="16838"/>
      <w:pgMar w:top="568" w:right="566" w:bottom="568" w:left="993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3D76"/>
    <w:rsid w:val="00005E51"/>
    <w:rsid w:val="000111C2"/>
    <w:rsid w:val="00034342"/>
    <w:rsid w:val="00114006"/>
    <w:rsid w:val="00174E3F"/>
    <w:rsid w:val="001768C3"/>
    <w:rsid w:val="001A4D47"/>
    <w:rsid w:val="0020043B"/>
    <w:rsid w:val="002C51EC"/>
    <w:rsid w:val="002D36D0"/>
    <w:rsid w:val="003F3F5B"/>
    <w:rsid w:val="00433D76"/>
    <w:rsid w:val="004543FA"/>
    <w:rsid w:val="00476A68"/>
    <w:rsid w:val="005A2F87"/>
    <w:rsid w:val="005F192F"/>
    <w:rsid w:val="0060329D"/>
    <w:rsid w:val="0067400E"/>
    <w:rsid w:val="00676400"/>
    <w:rsid w:val="006A4D86"/>
    <w:rsid w:val="006E743A"/>
    <w:rsid w:val="00744EFE"/>
    <w:rsid w:val="00756A4D"/>
    <w:rsid w:val="007913BD"/>
    <w:rsid w:val="00793E8A"/>
    <w:rsid w:val="007A352D"/>
    <w:rsid w:val="007C664E"/>
    <w:rsid w:val="008251FD"/>
    <w:rsid w:val="00867C2E"/>
    <w:rsid w:val="00891392"/>
    <w:rsid w:val="008B5DC2"/>
    <w:rsid w:val="009A3B92"/>
    <w:rsid w:val="009C6CFD"/>
    <w:rsid w:val="00A078EA"/>
    <w:rsid w:val="00A31B16"/>
    <w:rsid w:val="00A325A2"/>
    <w:rsid w:val="00A7719F"/>
    <w:rsid w:val="00B209F8"/>
    <w:rsid w:val="00B63921"/>
    <w:rsid w:val="00BC1026"/>
    <w:rsid w:val="00C061A9"/>
    <w:rsid w:val="00C10562"/>
    <w:rsid w:val="00C426FB"/>
    <w:rsid w:val="00D40EDA"/>
    <w:rsid w:val="00D70FAA"/>
    <w:rsid w:val="00D85992"/>
    <w:rsid w:val="00DD1F53"/>
    <w:rsid w:val="00E31952"/>
    <w:rsid w:val="00EB1851"/>
    <w:rsid w:val="00F06F64"/>
    <w:rsid w:val="00F66B19"/>
    <w:rsid w:val="00FC7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D7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433D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33D7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rsid w:val="00433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B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1851"/>
    <w:rPr>
      <w:rFonts w:ascii="Tahoma" w:eastAsia="Times New Roman" w:hAnsi="Tahoma" w:cs="Tahoma"/>
      <w:sz w:val="16"/>
      <w:szCs w:val="16"/>
    </w:rPr>
  </w:style>
  <w:style w:type="character" w:customStyle="1" w:styleId="cskcde">
    <w:name w:val="cskcde"/>
    <w:basedOn w:val="DefaultParagraphFont"/>
    <w:uiPriority w:val="99"/>
    <w:rsid w:val="002D36D0"/>
    <w:rPr>
      <w:rFonts w:cs="Times New Roman"/>
    </w:rPr>
  </w:style>
  <w:style w:type="character" w:customStyle="1" w:styleId="hgkelc">
    <w:name w:val="hgkelc"/>
    <w:basedOn w:val="DefaultParagraphFont"/>
    <w:uiPriority w:val="99"/>
    <w:rsid w:val="002D36D0"/>
    <w:rPr>
      <w:rFonts w:cs="Times New Roman"/>
    </w:rPr>
  </w:style>
  <w:style w:type="paragraph" w:customStyle="1" w:styleId="c3">
    <w:name w:val="c3"/>
    <w:basedOn w:val="Normal"/>
    <w:uiPriority w:val="99"/>
    <w:rsid w:val="002D3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2D36D0"/>
    <w:rPr>
      <w:rFonts w:cs="Times New Roman"/>
    </w:rPr>
  </w:style>
  <w:style w:type="character" w:styleId="Strong">
    <w:name w:val="Strong"/>
    <w:basedOn w:val="DefaultParagraphFont"/>
    <w:uiPriority w:val="99"/>
    <w:qFormat/>
    <w:rsid w:val="00A7719F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793E8A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7A352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одержимое таблицы"/>
    <w:basedOn w:val="Normal"/>
    <w:uiPriority w:val="99"/>
    <w:rsid w:val="007A352D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80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7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0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0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0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8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0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0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80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9" Target="media/image32.jpeg" Type="http://schemas.openxmlformats.org/officeDocument/2006/relationships/image"/><Relationship Id="rId21" Target="media/image18.jpeg" Type="http://schemas.openxmlformats.org/officeDocument/2006/relationships/image"/><Relationship Id="rId34" Target="media/image30.jpeg" Type="http://schemas.openxmlformats.org/officeDocument/2006/relationships/image"/><Relationship Id="rId42" Target="media/image34.jpeg" Type="http://schemas.openxmlformats.org/officeDocument/2006/relationships/image"/><Relationship Id="rId47" Target="media/image39.jpeg" Type="http://schemas.openxmlformats.org/officeDocument/2006/relationships/image"/><Relationship Id="rId50" Target="media/image42.jpeg" Type="http://schemas.openxmlformats.org/officeDocument/2006/relationships/image"/><Relationship Id="rId55" Target="media/image47.jpeg" Type="http://schemas.openxmlformats.org/officeDocument/2006/relationships/image"/><Relationship Id="rId63" Target="media/image55.jpeg" Type="http://schemas.openxmlformats.org/officeDocument/2006/relationships/image"/><Relationship Id="rId68" Target="media/image60.jpeg" Type="http://schemas.openxmlformats.org/officeDocument/2006/relationships/image"/><Relationship Id="rId76" Target="media/image68.jpeg" Type="http://schemas.openxmlformats.org/officeDocument/2006/relationships/image"/><Relationship Id="rId84" Target="media/image73.jpeg" Type="http://schemas.openxmlformats.org/officeDocument/2006/relationships/image"/><Relationship Id="rId7" Target="media/image4.jpeg" Type="http://schemas.openxmlformats.org/officeDocument/2006/relationships/image"/><Relationship Id="rId71" Target="media/image63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9" Target="media/image26.jpeg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32" Target="https://vk.com/away.php?to=http%3A%2F%2F%E4%E8%EA%F2%E0%ED%F2%EF%EE%E1%E5%E4%FB.%F0%F4&amp;post=681765598_175&amp;cc_key=" TargetMode="External" Type="http://schemas.openxmlformats.org/officeDocument/2006/relationships/hyperlink"/><Relationship Id="rId37" Target="https://vk.com/feed?section=search&amp;q=%23%D0%94%D0%B8%D0%BA%D1%82%D0%B0%D0%BD%D1%82%D0%9F%D0%BE%D0%B1%D0%B5%D0%B4%D1%8B" TargetMode="External" Type="http://schemas.openxmlformats.org/officeDocument/2006/relationships/hyperlink"/><Relationship Id="rId40" Target="https://vk.com/feed?section=search&amp;q=%23%D0%92%D0%BE%D0%B7%D0%B2%D1%80%D0%B0%D1%89%D0%B0%D1%8E%D1%82" TargetMode="External" Type="http://schemas.openxmlformats.org/officeDocument/2006/relationships/hyperlink"/><Relationship Id="rId45" Target="media/image37.jpeg" Type="http://schemas.openxmlformats.org/officeDocument/2006/relationships/image"/><Relationship Id="rId53" Target="media/image45.jpeg" Type="http://schemas.openxmlformats.org/officeDocument/2006/relationships/image"/><Relationship Id="rId58" Target="media/image50.jpeg" Type="http://schemas.openxmlformats.org/officeDocument/2006/relationships/image"/><Relationship Id="rId66" Target="media/image58.jpeg" Type="http://schemas.openxmlformats.org/officeDocument/2006/relationships/image"/><Relationship Id="rId74" Target="media/image66.jpeg" Type="http://schemas.openxmlformats.org/officeDocument/2006/relationships/image"/><Relationship Id="rId79" Target="media/image71.jpeg" Type="http://schemas.openxmlformats.org/officeDocument/2006/relationships/image"/><Relationship Id="rId5" Target="media/image2.jpeg" Type="http://schemas.openxmlformats.org/officeDocument/2006/relationships/image"/><Relationship Id="rId61" Target="media/image53.jpeg" Type="http://schemas.openxmlformats.org/officeDocument/2006/relationships/image"/><Relationship Id="rId82" Target="https://vk.com/feed?section=search&amp;q=%23%D0%94%D0%B5%D0%BD%D1%8C%D0%9F%D0%BE%D0%B6%D0%B8%D0%BB%D1%8B%D1%85%D0%9B%D1%8E%D0%B4%D0%B5%D0%B92022" TargetMode="External" Type="http://schemas.openxmlformats.org/officeDocument/2006/relationships/hyperlink"/><Relationship Id="rId19" Target="media/image16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Relationship Id="rId30" Target="media/image27.jpeg" Type="http://schemas.openxmlformats.org/officeDocument/2006/relationships/image"/><Relationship Id="rId35" Target="https://vk.com/feed?section=search&amp;q=%23%D0%90%D0%BF%D0%B0%D0%BD%D0%B0%D1%81%D0%B5%D0%BD%D0%BA%D0%BE%D0%B2%D1%81%D0%BA%D0%B8%D0%B9%D0%BE%D0%BA%D1%80%D1%83%D0%B3" TargetMode="External" Type="http://schemas.openxmlformats.org/officeDocument/2006/relationships/hyperlink"/><Relationship Id="rId43" Target="media/image35.jpeg" Type="http://schemas.openxmlformats.org/officeDocument/2006/relationships/image"/><Relationship Id="rId48" Target="media/image40.jpeg" Type="http://schemas.openxmlformats.org/officeDocument/2006/relationships/image"/><Relationship Id="rId56" Target="media/image48.jpeg" Type="http://schemas.openxmlformats.org/officeDocument/2006/relationships/image"/><Relationship Id="rId64" Target="media/image56.jpeg" Type="http://schemas.openxmlformats.org/officeDocument/2006/relationships/image"/><Relationship Id="rId69" Target="media/image61.jpeg" Type="http://schemas.openxmlformats.org/officeDocument/2006/relationships/image"/><Relationship Id="rId77" Target="media/image69.jpeg" Type="http://schemas.openxmlformats.org/officeDocument/2006/relationships/image"/><Relationship Id="rId8" Target="media/image5.jpeg" Type="http://schemas.openxmlformats.org/officeDocument/2006/relationships/image"/><Relationship Id="rId51" Target="media/image43.jpeg" Type="http://schemas.openxmlformats.org/officeDocument/2006/relationships/image"/><Relationship Id="rId72" Target="media/image64.jpeg" Type="http://schemas.openxmlformats.org/officeDocument/2006/relationships/image"/><Relationship Id="rId80" Target="https://vk.com/feed?section=search&amp;q=%23%D0%A0%D0%94%D0%94%D0%9C" TargetMode="External" Type="http://schemas.openxmlformats.org/officeDocument/2006/relationships/hyperlink"/><Relationship Id="rId85" Target="fontTable.xml" Type="http://schemas.openxmlformats.org/officeDocument/2006/relationships/fontTable"/><Relationship Id="rId3" Target="webSettings.xml" Type="http://schemas.openxmlformats.org/officeDocument/2006/relationships/webSettings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media/image29.jpeg" Type="http://schemas.openxmlformats.org/officeDocument/2006/relationships/image"/><Relationship Id="rId38" Target="media/image31.jpeg" Type="http://schemas.openxmlformats.org/officeDocument/2006/relationships/image"/><Relationship Id="rId46" Target="media/image38.jpeg" Type="http://schemas.openxmlformats.org/officeDocument/2006/relationships/image"/><Relationship Id="rId59" Target="media/image51.jpeg" Type="http://schemas.openxmlformats.org/officeDocument/2006/relationships/image"/><Relationship Id="rId67" Target="media/image59.jpeg" Type="http://schemas.openxmlformats.org/officeDocument/2006/relationships/image"/><Relationship Id="rId20" Target="media/image17.jpeg" Type="http://schemas.openxmlformats.org/officeDocument/2006/relationships/image"/><Relationship Id="rId41" Target="media/image33.jpeg" Type="http://schemas.openxmlformats.org/officeDocument/2006/relationships/image"/><Relationship Id="rId54" Target="media/image46.jpeg" Type="http://schemas.openxmlformats.org/officeDocument/2006/relationships/image"/><Relationship Id="rId62" Target="media/image54.png" Type="http://schemas.openxmlformats.org/officeDocument/2006/relationships/image"/><Relationship Id="rId70" Target="media/image62.jpeg" Type="http://schemas.openxmlformats.org/officeDocument/2006/relationships/image"/><Relationship Id="rId75" Target="media/image67.jpeg" Type="http://schemas.openxmlformats.org/officeDocument/2006/relationships/image"/><Relationship Id="rId83" Target="media/image72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media/image25.jpeg" Type="http://schemas.openxmlformats.org/officeDocument/2006/relationships/image"/><Relationship Id="rId36" Target="https://vk.com/feed?section=search&amp;q=%23%D0%95%D0%B4%D0%B8%D0%BD%D0%B0%D1%8F%D0%A0%D0%BE%D1%81%D1%81%D0%B8%D1%8F" TargetMode="External" Type="http://schemas.openxmlformats.org/officeDocument/2006/relationships/hyperlink"/><Relationship Id="rId49" Target="media/image41.jpeg" Type="http://schemas.openxmlformats.org/officeDocument/2006/relationships/image"/><Relationship Id="rId57" Target="media/image49.jpeg" Type="http://schemas.openxmlformats.org/officeDocument/2006/relationships/image"/><Relationship Id="rId10" Target="media/image7.jpeg" Type="http://schemas.openxmlformats.org/officeDocument/2006/relationships/image"/><Relationship Id="rId31" Target="media/image28.jpeg" Type="http://schemas.openxmlformats.org/officeDocument/2006/relationships/image"/><Relationship Id="rId44" Target="media/image36.jpeg" Type="http://schemas.openxmlformats.org/officeDocument/2006/relationships/image"/><Relationship Id="rId52" Target="media/image44.jpeg" Type="http://schemas.openxmlformats.org/officeDocument/2006/relationships/image"/><Relationship Id="rId60" Target="media/image52.jpeg" Type="http://schemas.openxmlformats.org/officeDocument/2006/relationships/image"/><Relationship Id="rId65" Target="media/image57.jpeg" Type="http://schemas.openxmlformats.org/officeDocument/2006/relationships/image"/><Relationship Id="rId73" Target="media/image65.jpeg" Type="http://schemas.openxmlformats.org/officeDocument/2006/relationships/image"/><Relationship Id="rId78" Target="media/image70.jpeg" Type="http://schemas.openxmlformats.org/officeDocument/2006/relationships/image"/><Relationship Id="rId81" Target="https://vk.com/feed?section=search&amp;q=%23%D0%94%D0%B2%D0%B8%D0%B6%D0%B5%D0%BD%D0%B8%D0%B5" TargetMode="External" Type="http://schemas.openxmlformats.org/officeDocument/2006/relationships/hyperlink"/><Relationship Id="rId86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292</TotalTime>
  <Pages>12</Pages>
  <Words>2802</Words>
  <Characters>15974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 язык</dc:creator>
  <cp:keywords/>
  <dc:description/>
  <cp:lastModifiedBy>Пользователь</cp:lastModifiedBy>
  <cp:revision>7</cp:revision>
  <cp:lastPrinted>2022-10-24T06:40:00Z</cp:lastPrinted>
  <dcterms:created xsi:type="dcterms:W3CDTF">2022-10-19T03:14:00Z</dcterms:created>
  <dcterms:modified xsi:type="dcterms:W3CDTF">2022-10-24T06:46:00Z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1475019</vt:lpwstr>
  </property>
  <property fmtid="{D5CDD505-2E9C-101B-9397-08002B2CF9AE}" name="NXPowerLiteSettings" pid="3">
    <vt:lpwstr>C7C0031C027800</vt:lpwstr>
  </property>
  <property fmtid="{D5CDD505-2E9C-101B-9397-08002B2CF9AE}" name="NXPowerLiteVersion" pid="4">
    <vt:lpwstr>D10.0.1</vt:lpwstr>
  </property>
</Properties>
</file>