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D6D" w:rsidRPr="00A80E09" w:rsidRDefault="002B3D6D" w:rsidP="00FF66B9">
      <w:pPr>
        <w:tabs>
          <w:tab w:val="center" w:pos="4628"/>
          <w:tab w:val="right" w:pos="10080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-22.5pt;margin-top:6.75pt;width:153pt;height:149.25pt;z-index:-251744256;visibility:visible">
            <v:imagedata r:id="rId6" o:title=""/>
          </v:shape>
        </w:pic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                                   </w:t>
      </w:r>
      <w:r w:rsidRPr="00B02D35">
        <w:rPr>
          <w:rFonts w:ascii="Times New Roman" w:hAnsi="Times New Roman"/>
          <w:b/>
          <w:color w:val="000080"/>
          <w:sz w:val="28"/>
          <w:szCs w:val="28"/>
        </w:rPr>
        <w:t>Издание Воздвиженской средней школы № 9</w: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                 № </w:t>
      </w:r>
      <w:r>
        <w:rPr>
          <w:rFonts w:ascii="Times New Roman" w:hAnsi="Times New Roman"/>
          <w:b/>
          <w:color w:val="000080"/>
          <w:sz w:val="36"/>
          <w:szCs w:val="36"/>
        </w:rPr>
        <w:t>97</w: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     </w:t>
      </w:r>
      <w:r w:rsidRPr="002E355C">
        <w:rPr>
          <w:rFonts w:ascii="Times New Roman" w:hAnsi="Times New Roman"/>
          <w:b/>
          <w:color w:val="0000FF"/>
          <w:sz w:val="28"/>
          <w:szCs w:val="28"/>
          <w:u w:val="single"/>
        </w:rPr>
        <w:t xml:space="preserve">   </w:t>
      </w:r>
    </w:p>
    <w:p w:rsidR="002B3D6D" w:rsidRDefault="002B3D6D" w:rsidP="00FF66B9">
      <w:pPr>
        <w:tabs>
          <w:tab w:val="left" w:pos="255"/>
          <w:tab w:val="center" w:pos="4860"/>
        </w:tabs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color w:val="000080"/>
          <w:sz w:val="28"/>
          <w:szCs w:val="28"/>
        </w:rPr>
        <w:t xml:space="preserve">              Апанасенковского района</w:t>
      </w:r>
    </w:p>
    <w:p w:rsidR="002B3D6D" w:rsidRPr="00B02D35" w:rsidRDefault="002B3D6D" w:rsidP="00FF66B9">
      <w:pPr>
        <w:spacing w:after="0"/>
        <w:jc w:val="center"/>
        <w:rPr>
          <w:rFonts w:ascii="Times New Roman" w:hAnsi="Times New Roman"/>
          <w:b/>
          <w:color w:val="000080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35pt;margin-top:2.85pt;width:378pt;height:90pt;z-index:251570176" fillcolor="#c00" strokecolor="maroon">
            <v:shadow color="#868686"/>
            <v:textpath style="font-family:&quot;Monotype Corsiva&quot;;font-size:1in;v-text-kern:t" trim="t" fitpath="t" string="Голос школы"/>
          </v:shape>
        </w:pic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                                                           </w:t>
      </w:r>
    </w:p>
    <w:p w:rsidR="002B3D6D" w:rsidRDefault="002B3D6D" w:rsidP="00FF66B9"/>
    <w:p w:rsidR="002B3D6D" w:rsidRDefault="002B3D6D" w:rsidP="00FF66B9">
      <w:pPr>
        <w:tabs>
          <w:tab w:val="left" w:pos="8010"/>
        </w:tabs>
      </w:pPr>
      <w:r>
        <w:tab/>
      </w:r>
    </w:p>
    <w:p w:rsidR="002B3D6D" w:rsidRDefault="002B3D6D" w:rsidP="00FF66B9">
      <w:pPr>
        <w:tabs>
          <w:tab w:val="left" w:pos="6435"/>
        </w:tabs>
      </w:pPr>
      <w:r>
        <w:tab/>
      </w:r>
    </w:p>
    <w:p w:rsidR="002B3D6D" w:rsidRDefault="002B3D6D" w:rsidP="00FF66B9">
      <w:pPr>
        <w:tabs>
          <w:tab w:val="left" w:pos="8010"/>
        </w:tabs>
        <w:sectPr w:rsidR="002B3D6D" w:rsidSect="00616C37">
          <w:pgSz w:w="11906" w:h="16838"/>
          <w:pgMar w:top="360" w:right="746" w:bottom="360" w:left="1080" w:header="708" w:footer="708" w:gutter="0"/>
          <w:cols w:space="708"/>
          <w:docGrid w:linePitch="360"/>
        </w:sect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28" style="position:absolute;left:0;text-align:left;z-index:251569152" from="-6.6pt,.7pt" to="497.4pt,.7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Рисунок 4" o:spid="_x0000_s1029" type="#_x0000_t75" alt="https://sun9-83.userapi.com/s/v1/if2/3b9yxBuQfO_SrJelOdiEWn-aDc7AGtDA8kusNV7zYXV7dU3kSojqrwMTXmI8_QmNen_H-7wmWH0AEhAwYbtL3PCx.jpg?size=1001x784&amp;quality=96&amp;type=album" style="position:absolute;left:0;text-align:left;margin-left:-10.5pt;margin-top:8.7pt;width:238.5pt;height:186.75pt;z-index:251577344;visibility:visible" stroked="t" strokecolor="#4f81bd" strokeweight="2.25pt">
            <v:imagedata r:id="rId7" o:title=""/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30" type="#_x0000_t136" style="position:absolute;left:0;text-align:left;margin-left:77.25pt;margin-top:1.3pt;width:117pt;height:16.5pt;z-index:251571200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-6.6pt;margin-top:4pt;width:7in;height:45pt;z-index:251573248" fillcolor="#6f9" strokecolor="#396">
            <v:fill color2="fill darken(118)" rotate="t" angle="-45" focusposition=".5,.5" focussize="" method="linear sigma" type="gradientRadial"/>
            <v:textbox style="mso-next-textbox:#_x0000_s1031">
              <w:txbxContent>
                <w:p w:rsidR="002B3D6D" w:rsidRPr="00D85992" w:rsidRDefault="002B3D6D" w:rsidP="00FF66B9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В о с п и т а т ь    ч е л о в е к а!</w:t>
                  </w:r>
                </w:p>
                <w:p w:rsidR="002B3D6D" w:rsidRPr="00D85992" w:rsidRDefault="002B3D6D" w:rsidP="00FF66B9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FF66B9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12"/>
          <w:szCs w:val="12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244061"/>
          <w:sz w:val="24"/>
          <w:szCs w:val="24"/>
          <w:shd w:val="clear" w:color="auto" w:fill="FFFFFF"/>
        </w:rPr>
        <w:t xml:space="preserve">              </w:t>
      </w:r>
      <w:r w:rsidRPr="00FF66B9">
        <w:rPr>
          <w:rFonts w:ascii="Times New Roman" w:hAnsi="Times New Roman"/>
          <w:b/>
          <w:i/>
          <w:color w:val="244061"/>
          <w:sz w:val="24"/>
          <w:szCs w:val="24"/>
          <w:shd w:val="clear" w:color="auto" w:fill="FFFFFF"/>
        </w:rPr>
        <w:t>19 апрел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я в Ставрополе прошел финал краевого этапа Всероссийского конкурса педагогических работников "Воспитать человека". В нем приняла участие Воронкова Юлия Викторовна, заместитель директора по воспитательной работе школы. Она  стала победителем в номинации "Воспитание с помощью медиапространства" и вошла в число финалистов. Конкурс прошел в форме дискуссионно-круглого стола по проблемам воспитания детей и подростков, сохранения историко-культурного наследия, формирования позитивного отношения к своей стране, любви к малой Родине, взаимодействия с семьей, использования медиапространства. </w:t>
      </w: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02" o:spid="_x0000_s1032" type="#_x0000_t75" alt="https://psv4.userapi.com/c236331/u681765598/docs/d31/6f30be4a332a/IMG_0440.jpg?extra=ul1H1ZhXtvZLvoVcQINbNdNkHdn8aAzJB1ASPNbVSR9FHSvTWywYnC5ytIW1C8SPi4s8BgjTm2Lzt5zZCoVV9BhbAN-Owng2dQFboQyrsX9-GmjmgeEe3HMSm41gdSs3u8Y2V8SlPVValS_V5El67s_o" style="position:absolute;left:0;text-align:left;margin-left:3.75pt;margin-top:4.7pt;width:236.25pt;height:146.2pt;z-index:251575296;visibility:visible" stroked="t" strokecolor="#4f81bd" strokeweight="2.25pt">
            <v:imagedata r:id="rId8" o:title=""/>
          </v:shape>
        </w:pict>
      </w: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84" o:spid="_x0000_s1033" type="#_x0000_t75" alt="https://sun9-81.userapi.com/s/v1/ig2/KPl0G5vH6ddvwoVug6_zK2XV_v44bhMXQkyfgKxtxFe66A9Bhvx8nxE8E5asEweYsGjXrBez1h4FaIkKgprVqdbk.jpg?size=810x1080&amp;quality=95&amp;type=album" style="position:absolute;left:0;text-align:left;margin-left:13.8pt;margin-top:101.45pt;width:133.35pt;height:177.75pt;z-index:251574272;visibility:visible" stroked="t" strokecolor="#4f81bd" strokeweight="2.25pt">
            <v:imagedata r:id="rId9" o:title=""/>
          </v:shape>
        </w:pict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          </w: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34" type="#_x0000_t136" style="position:absolute;left:0;text-align:left;margin-left:118.2pt;margin-top:11.8pt;width:117pt;height:16.5pt;z-index:251579392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803F31" w:rsidRDefault="002B3D6D" w:rsidP="00803F31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03F31">
        <w:rPr>
          <w:rFonts w:ascii="Monotype Corsiva" w:hAnsi="Monotype Corsiva"/>
          <w:b/>
          <w:color w:val="00B050"/>
          <w:sz w:val="28"/>
          <w:szCs w:val="28"/>
        </w:rPr>
        <w:t>Сколько написано в мире статей</w:t>
      </w:r>
      <w:r w:rsidRPr="00803F31">
        <w:rPr>
          <w:rFonts w:ascii="Monotype Corsiva" w:hAnsi="Monotype Corsiva"/>
          <w:b/>
          <w:color w:val="00B050"/>
          <w:sz w:val="28"/>
          <w:szCs w:val="28"/>
        </w:rPr>
        <w:br/>
        <w:t>И сколько прочитано лекций умных</w:t>
      </w:r>
      <w:r w:rsidRPr="00803F31">
        <w:rPr>
          <w:rFonts w:ascii="Monotype Corsiva" w:hAnsi="Monotype Corsiva"/>
          <w:b/>
          <w:color w:val="00B050"/>
          <w:sz w:val="28"/>
          <w:szCs w:val="28"/>
        </w:rPr>
        <w:br/>
        <w:t>О том, как воспитывать нам детей,</w:t>
      </w:r>
      <w:r w:rsidRPr="00803F31">
        <w:rPr>
          <w:rFonts w:ascii="Monotype Corsiva" w:hAnsi="Monotype Corsiva"/>
          <w:b/>
          <w:color w:val="00B050"/>
          <w:sz w:val="28"/>
          <w:szCs w:val="28"/>
        </w:rPr>
        <w:br/>
        <w:t>Пытливых и добрых, смешных и шумных</w:t>
      </w:r>
      <w:r>
        <w:rPr>
          <w:rFonts w:ascii="Monotype Corsiva" w:hAnsi="Monotype Corsiva"/>
          <w:b/>
          <w:color w:val="00B050"/>
          <w:sz w:val="28"/>
          <w:szCs w:val="28"/>
        </w:rPr>
        <w:t>…</w:t>
      </w:r>
    </w:p>
    <w:p w:rsidR="002B3D6D" w:rsidRPr="00803F31" w:rsidRDefault="002B3D6D" w:rsidP="00803F31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b/>
          <w:color w:val="00B050"/>
          <w:sz w:val="28"/>
          <w:szCs w:val="28"/>
          <w:shd w:val="clear" w:color="auto" w:fill="FFFFFF"/>
        </w:rPr>
      </w:pPr>
    </w:p>
    <w:p w:rsidR="002B3D6D" w:rsidRPr="00803F31" w:rsidRDefault="002B3D6D" w:rsidP="00803F31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b/>
          <w:color w:val="00B050"/>
          <w:sz w:val="28"/>
          <w:szCs w:val="28"/>
          <w:shd w:val="clear" w:color="auto" w:fill="FFFFFF"/>
        </w:rPr>
      </w:pPr>
      <w:r w:rsidRPr="00803F31">
        <w:rPr>
          <w:rFonts w:ascii="Monotype Corsiva" w:hAnsi="Monotype Corsiva"/>
          <w:b/>
          <w:color w:val="00B050"/>
          <w:sz w:val="28"/>
          <w:szCs w:val="28"/>
        </w:rPr>
        <w:t>Как быть? Да внушать можно то и се,</w:t>
      </w:r>
      <w:r w:rsidRPr="00803F31">
        <w:rPr>
          <w:rFonts w:ascii="Monotype Corsiva" w:hAnsi="Monotype Corsiva"/>
          <w:b/>
          <w:color w:val="00B050"/>
          <w:sz w:val="28"/>
          <w:szCs w:val="28"/>
        </w:rPr>
        <w:br/>
        <w:t>А средство, по-моему, всем по росту,</w:t>
      </w:r>
      <w:r w:rsidRPr="00803F31">
        <w:rPr>
          <w:rFonts w:ascii="Monotype Corsiva" w:hAnsi="Monotype Corsiva"/>
          <w:b/>
          <w:color w:val="00B050"/>
          <w:sz w:val="28"/>
          <w:szCs w:val="28"/>
        </w:rPr>
        <w:br/>
        <w:t>Тут все очень сложно и очень просто:</w:t>
      </w:r>
      <w:r w:rsidRPr="00803F31">
        <w:rPr>
          <w:rFonts w:ascii="Monotype Corsiva" w:hAnsi="Monotype Corsiva"/>
          <w:b/>
          <w:color w:val="00B050"/>
          <w:sz w:val="28"/>
          <w:szCs w:val="28"/>
        </w:rPr>
        <w:br/>
        <w:t>Будьте хорошими. Вот и все!</w: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FF66B9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12"/>
          <w:szCs w:val="12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35" type="#_x0000_t75" alt="https://sun9-81.userapi.com/s/v1/ig2/KPl0G5vH6ddvwoVug6_zK2XV_v44bhMXQkyfgKxtxFe66A9Bhvx8nxE8E5asEweYsGjXrBez1h4FaIkKgprVqdbk.jpg?size=810x1080&amp;quality=95&amp;type=album" style="position:absolute;left:0;text-align:left;margin-left:1.8pt;margin-top:5pt;width:237pt;height:206.6pt;z-index:251578368;visibility:visible" stroked="t" strokecolor="#4f81bd" strokeweight="2.25pt">
            <v:imagedata r:id="rId9" o:title="" croptop="16039f" cropbottom="6637f"/>
          </v:shape>
        </w:pict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         </w: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FF66B9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12"/>
          <w:szCs w:val="12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36" type="#_x0000_t136" style="position:absolute;left:0;text-align:left;margin-left:226.2pt;margin-top:166.8pt;width:9pt;height:9pt;z-index:251580416" fillcolor="green">
            <v:shadow color="#868686"/>
            <v:textpath style="font-family:&quot;Monotype Corsiva&quot;;font-size:14pt;font-weight:bold;v-text-kern:t" trim="t" fitpath="t" string="1"/>
          </v:shape>
        </w:pict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         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>В городе Ставрополе состоялось торжественное закрытие краевого этапа конкурса «Учитель года России», «Воспитатель года» и «Воспитать человека».</w:t>
      </w:r>
      <w:r w:rsidRPr="00252046">
        <w:rPr>
          <w:rFonts w:ascii="Times New Roman" w:hAnsi="Times New Roman"/>
          <w:color w:val="244061"/>
          <w:sz w:val="24"/>
          <w:szCs w:val="24"/>
        </w:rPr>
        <w:br/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Дворец детского творчества города Ставрополя встречал гостей из всех территорий. Это мероприятие стало знаковым – ровно 30 лет назад на Ставрополье стартовал первый конкурс «Учитель года». За эти годы сотни педагогов края стали призерами и победителями различных этапов конкурса, получили </w:t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>незабываемые</w:t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впечатления и опыт</w: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37" type="#_x0000_t136" style="position:absolute;left:0;text-align:left;margin-left:425.4pt;margin-top:-4.45pt;width:75.75pt;height:18.75pt;z-index:25158451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noProof/>
          <w:lang w:eastAsia="ru-RU"/>
        </w:rPr>
        <w:pict>
          <v:shape id="_x0000_s1038" type="#_x0000_t136" style="position:absolute;left:0;text-align:left;margin-left:-2.85pt;margin-top:-2.2pt;width:117pt;height:16.5pt;z-index:251583488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39" style="position:absolute;left:0;text-align:left;z-index:251582464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40" type="#_x0000_t98" style="position:absolute;left:0;text-align:left;margin-left:-2.85pt;margin-top:4.45pt;width:7in;height:45pt;z-index:251581440" fillcolor="#6f9" strokecolor="#396">
            <v:fill color2="fill darken(118)" rotate="t" angle="-45" focusposition=".5,.5" focussize="" method="linear sigma" type="gradientRadial"/>
            <v:textbox style="mso-next-textbox:#_x0000_s1040">
              <w:txbxContent>
                <w:p w:rsidR="002B3D6D" w:rsidRPr="00D85992" w:rsidRDefault="002B3D6D" w:rsidP="003B15DA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В о с п и т а т ь   ч е л о в е к а!</w:t>
                  </w:r>
                </w:p>
                <w:p w:rsidR="002B3D6D" w:rsidRPr="00D85992" w:rsidRDefault="002B3D6D" w:rsidP="003B15DA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162FB5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12"/>
          <w:szCs w:val="12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конкурсной борьбы. Со сцены звучали слова приветствия и поздравления от высоких гостей, поприветствовал всех губернатор Ставропольского края В.В.Владимиров и исполняющий обязанности председателя думы Д.Н.Судавцов.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            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>Воспитанники Дворца детского творчества порадовали собравшихся красочными концертными номерами.</w:t>
      </w:r>
      <w:r w:rsidRPr="00FF66B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t xml:space="preserve">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           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>Более 150 педагогов Ставрополья получили свои награды, среди них была  и наша Юлия Викторовна. Ей вручили диплом победителя краевого этапа Всероссийского конкурса педагогических работников «Воспитать человека» в номинации «Воспитание с помощью медиапространства».</w: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" o:spid="_x0000_s1041" type="#_x0000_t75" alt="https://sun9-57.userapi.com/s/v1/if2/FkB-DlFwpThMAcfRX898nv0imkvyE78nfc-eYQeJ5Q02a_FGZMVW1ewfXz16bmScwSsbemI9Qd9sn1wi38acsQXx.jpg?size=768x1024&amp;quality=96&amp;type=album" style="position:absolute;left:0;text-align:left;margin-left:1.5pt;margin-top:4.4pt;width:238.5pt;height:172.5pt;z-index:251576320;visibility:visible" stroked="t" strokecolor="#4f81bd" strokeweight="2.25pt">
            <v:imagedata r:id="rId10" o:title="" croptop="9894f" cropbottom="17149f"/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803F31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803F31"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Плугина Анна Викторовна, учитель истории и обществознания МКОУ СОШ № 1 - </w:t>
      </w:r>
      <w:r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>лауреат</w:t>
      </w:r>
      <w:r w:rsidRPr="00803F31"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 краевого этапа Всероссийского конкурса «Учитель года России».</w:t>
      </w:r>
      <w:r w:rsidRPr="00803F31">
        <w:rPr>
          <w:rFonts w:ascii="Times New Roman" w:hAnsi="Times New Roman"/>
          <w:color w:val="002060"/>
          <w:sz w:val="20"/>
          <w:szCs w:val="20"/>
          <w:highlight w:val="lightGray"/>
        </w:rPr>
        <w:br/>
      </w:r>
      <w:r w:rsidRPr="00803F31"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Воронкова Юлия Викторовна, заместитель директора по </w:t>
      </w:r>
      <w:r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>ВР</w:t>
      </w:r>
      <w:r w:rsidRPr="00803F31"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 МКОУ СОШ № 9 </w:t>
      </w:r>
      <w:r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– </w:t>
      </w:r>
      <w:r w:rsidRPr="00803F31"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>победител</w:t>
      </w:r>
      <w:r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ь </w:t>
      </w:r>
      <w:r w:rsidRPr="00803F31">
        <w:rPr>
          <w:rFonts w:ascii="Times New Roman" w:hAnsi="Times New Roman"/>
          <w:color w:val="002060"/>
          <w:sz w:val="20"/>
          <w:szCs w:val="20"/>
          <w:highlight w:val="lightGray"/>
          <w:shd w:val="clear" w:color="auto" w:fill="FFFFFF"/>
        </w:rPr>
        <w:t xml:space="preserve"> краевого этапа Всероссийского конкурса педагогических работников «Воспитать человека» </w: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42" type="#_x0000_t75" alt="https://sun9-16.userapi.com/s/v1/if2/fbpanXm7DerMy1oLLoBKr820TFWRn2RcALseYKcpOV1fYZi-kRIQb_97sYx0meuAqmGnXXgCi_dXfKSmaNQ1nbcX.jpg?size=1080x707&amp;quality=96&amp;type=album" style="position:absolute;left:0;text-align:left;margin-left:2.25pt;margin-top:2.5pt;width:237.75pt;height:155.65pt;z-index:251585536;visibility:visible" stroked="t" strokecolor="#4f81bd" strokeweight="2.25pt">
            <v:imagedata r:id="rId11" o:title=""/>
          </v:shape>
        </w:pict>
      </w: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252046" w:rsidRDefault="002B3D6D" w:rsidP="00FF66B9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 xml:space="preserve">           </w:t>
      </w:r>
      <w:r w:rsidRPr="00252046">
        <w:rPr>
          <w:rFonts w:ascii="Times New Roman" w:hAnsi="Times New Roman"/>
          <w:color w:val="244061"/>
          <w:sz w:val="24"/>
          <w:szCs w:val="24"/>
          <w:shd w:val="clear" w:color="auto" w:fill="FFFFFF"/>
        </w:rPr>
        <w:t>Мы от всей души поздравляем Юлию Викторовну и желаем ей дальнейших успехов  в достижении новых высот!</w:t>
      </w:r>
    </w:p>
    <w:p w:rsidR="002B3D6D" w:rsidRPr="00162FB5" w:rsidRDefault="002B3D6D" w:rsidP="00162FB5">
      <w:pPr>
        <w:tabs>
          <w:tab w:val="left" w:pos="3615"/>
        </w:tabs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43" type="#_x0000_t136" style="position:absolute;left:0;text-align:left;margin-left:3.9pt;margin-top:9.3pt;width:9pt;height:9pt;z-index:251586560" fillcolor="green">
            <v:shadow color="#868686"/>
            <v:textpath style="font-family:&quot;Monotype Corsiva&quot;;font-size:14pt;font-weight:bold;v-text-kern:t" trim="t" fitpath="t" string="2"/>
          </v:shape>
        </w:pict>
      </w:r>
      <w:r w:rsidRPr="00162FB5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Default="002B3D6D" w:rsidP="00FF66B9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FF66B9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FF66B9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2B3D6D" w:rsidRPr="00AB3E32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sz w:val="12"/>
          <w:szCs w:val="12"/>
          <w:lang w:eastAsia="en-US"/>
        </w:rPr>
      </w:pPr>
    </w:p>
    <w:p w:rsidR="002B3D6D" w:rsidRPr="009966D8" w:rsidRDefault="002B3D6D" w:rsidP="007563F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 w:rsidRPr="009966D8">
        <w:rPr>
          <w:rStyle w:val="Strong"/>
          <w:color w:val="002060"/>
        </w:rPr>
        <w:t>«Лидер XXI века»</w:t>
      </w: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</w:rPr>
        <w:pict>
          <v:shape id="Рисунок 43" o:spid="_x0000_s1044" type="#_x0000_t75" alt="http://www.vozdvschool9.edusite.ru/images/p1_img_0631.jpg" style="position:absolute;left:0;text-align:left;margin-left:1.8pt;margin-top:335.45pt;width:238.5pt;height:114.85pt;z-index:251587584;visibility:visible" stroked="t" strokecolor="#4f81bd" strokeweight="2.25pt">
            <v:imagedata r:id="rId12" o:title="" croptop="2621f" cropbottom="2621f" cropleft="2119f" cropright="1141f"/>
          </v:shape>
        </w:pict>
      </w:r>
      <w:r w:rsidRPr="009966D8">
        <w:rPr>
          <w:color w:val="002060"/>
        </w:rPr>
        <w:t xml:space="preserve">     </w:t>
      </w:r>
      <w:r w:rsidRPr="007563F7">
        <w:rPr>
          <w:b/>
          <w:i/>
          <w:color w:val="002060"/>
        </w:rPr>
        <w:t xml:space="preserve">5 апреля 2022 </w:t>
      </w:r>
      <w:r w:rsidRPr="009966D8">
        <w:rPr>
          <w:color w:val="002060"/>
        </w:rPr>
        <w:t>года в Апанасенковском округе был проведен муниципальный конкурс «Лидер XXI века» в дистанционном формате.</w:t>
      </w:r>
      <w:r w:rsidRPr="009966D8">
        <w:rPr>
          <w:color w:val="002060"/>
        </w:rPr>
        <w:br/>
        <w:t>Конкурс проходил в несколько этапов. Лидеры защищали реализующие и действующие социальные проекты в рамках основных направлений государственной молодёжной политики на конкурсе «Работа на результат», рассказывали о программе деятельности своего объединения или органа ученического самоуправления «Я, моя организация и моя Родина!».</w:t>
      </w:r>
      <w:r w:rsidRPr="009966D8">
        <w:rPr>
          <w:color w:val="002060"/>
        </w:rPr>
        <w:br/>
      </w:r>
      <w:r>
        <w:rPr>
          <w:color w:val="002060"/>
        </w:rPr>
        <w:t xml:space="preserve">          </w:t>
      </w:r>
      <w:r w:rsidRPr="009966D8">
        <w:rPr>
          <w:color w:val="002060"/>
        </w:rPr>
        <w:t>Номинация «Лидер детского или молодежного общественного объединения или органа ученического самоуправления 16 – 17 лет»:</w:t>
      </w:r>
      <w:r w:rsidRPr="009966D8">
        <w:rPr>
          <w:color w:val="002060"/>
        </w:rPr>
        <w:br/>
        <w:t>1 место – Воронкова Дарья, обучающаяся МКОУ СОШ № 9 с. Воздвиженское;</w:t>
      </w:r>
      <w:r w:rsidRPr="009966D8">
        <w:rPr>
          <w:color w:val="002060"/>
        </w:rPr>
        <w:br/>
        <w:t>1 место – Фоменко Юлия, обучающаяся МКОУ СОШ № 3 с. Дивное;</w:t>
      </w:r>
      <w:r w:rsidRPr="009966D8">
        <w:rPr>
          <w:color w:val="002060"/>
        </w:rPr>
        <w:br/>
        <w:t>2 место – Федорковская Елизавета, обучающаяся МКОУ СОШ № 7 с. Рагули;</w:t>
      </w:r>
      <w:r w:rsidRPr="009966D8">
        <w:rPr>
          <w:color w:val="002060"/>
        </w:rPr>
        <w:br/>
        <w:t>3 место – Михайленко Карина, обучающаяся МКОУ СОШ № 1 с. Дивное.</w:t>
      </w:r>
      <w:r w:rsidRPr="009966D8">
        <w:rPr>
          <w:color w:val="002060"/>
        </w:rPr>
        <w:br/>
      </w: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</w:rPr>
        <w:pict>
          <v:shape id="Рисунок 46" o:spid="_x0000_s1045" type="#_x0000_t75" alt="http://www.vozdvschool9.edusite.ru/images/p1_qm75s3em_fi.jpg" style="position:absolute;left:0;text-align:left;margin-left:1.8pt;margin-top:1.75pt;width:238.5pt;height:171.4pt;z-index:251588608;visibility:visible" stroked="t" strokecolor="#4f81bd" strokeweight="2.25pt">
            <v:imagedata r:id="rId13" o:title="" croptop="13805f" cropbottom="3932f"/>
          </v:shape>
        </w:pict>
      </w: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2B3D6D" w:rsidRPr="00AB3E32" w:rsidRDefault="002B3D6D" w:rsidP="007563F7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12"/>
          <w:szCs w:val="12"/>
          <w:highlight w:val="lightGray"/>
        </w:rPr>
      </w:pPr>
    </w:p>
    <w:p w:rsidR="002B3D6D" w:rsidRPr="00AB3E32" w:rsidRDefault="002B3D6D" w:rsidP="00AB3E32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i/>
          <w:color w:val="002060"/>
          <w:sz w:val="12"/>
          <w:szCs w:val="12"/>
          <w:highlight w:val="lightGray"/>
        </w:rPr>
      </w:pPr>
    </w:p>
    <w:p w:rsidR="002B3D6D" w:rsidRPr="00AB3E32" w:rsidRDefault="002B3D6D" w:rsidP="00AB3E32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i/>
          <w:color w:val="002060"/>
          <w:sz w:val="20"/>
          <w:szCs w:val="20"/>
        </w:rPr>
      </w:pPr>
      <w:r w:rsidRPr="00AB3E32">
        <w:rPr>
          <w:b/>
          <w:i/>
          <w:color w:val="002060"/>
          <w:sz w:val="20"/>
          <w:szCs w:val="20"/>
          <w:highlight w:val="lightGray"/>
        </w:rPr>
        <w:t>Воронкова Дарья, 10 класс</w:t>
      </w:r>
    </w:p>
    <w:p w:rsidR="002B3D6D" w:rsidRPr="009966D8" w:rsidRDefault="002B3D6D" w:rsidP="007563F7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rPr>
          <w:color w:val="002060"/>
        </w:rPr>
      </w:pPr>
      <w:r w:rsidRPr="009966D8">
        <w:rPr>
          <w:color w:val="002060"/>
        </w:rPr>
        <w:t>ПОЗДРАВЛЯЕМ!!!!!!</w:t>
      </w:r>
      <w:r w:rsidRPr="009966D8">
        <w:rPr>
          <w:color w:val="002060"/>
        </w:rPr>
        <w:br/>
        <w:t>Желаем новых побед и успехов!</w:t>
      </w:r>
    </w:p>
    <w:p w:rsidR="002B3D6D" w:rsidRPr="00162FB5" w:rsidRDefault="002B3D6D" w:rsidP="007563F7">
      <w:pPr>
        <w:tabs>
          <w:tab w:val="left" w:pos="3615"/>
        </w:tabs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162FB5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Default="002B3D6D" w:rsidP="00FF66B9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3616F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46" type="#_x0000_t136" style="position:absolute;left:0;text-align:left;margin-left:-2.85pt;margin-top:-4.45pt;width:75.75pt;height:18.75pt;z-index:25159168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3616F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47" style="position:absolute;left:0;text-align:left;z-index:251590656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48" type="#_x0000_t98" style="position:absolute;left:0;text-align:left;margin-left:-2.85pt;margin-top:4.45pt;width:7in;height:45pt;z-index:251589632" fillcolor="#6f9" strokecolor="#396">
            <v:fill color2="fill darken(118)" rotate="t" angle="-45" focusposition=".5,.5" focussize="" method="linear sigma" type="gradientRadial"/>
            <v:textbox style="mso-next-textbox:#_x0000_s1048">
              <w:txbxContent>
                <w:p w:rsidR="002B3D6D" w:rsidRPr="00D85992" w:rsidRDefault="002B3D6D" w:rsidP="003616FC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Ш к о л ь н ы е   н о в о с т и</w:t>
                  </w:r>
                </w:p>
                <w:p w:rsidR="002B3D6D" w:rsidRPr="00D85992" w:rsidRDefault="002B3D6D" w:rsidP="003616FC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3616F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3616F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162FB5" w:rsidRDefault="002B3D6D" w:rsidP="003616F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12"/>
          <w:szCs w:val="12"/>
          <w:shd w:val="clear" w:color="auto" w:fill="FFFFFF"/>
        </w:rPr>
      </w:pPr>
    </w:p>
    <w:p w:rsidR="002B3D6D" w:rsidRPr="00070697" w:rsidRDefault="002B3D6D" w:rsidP="00070697">
      <w:pPr>
        <w:pStyle w:val="NormalWeb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color w:val="000000"/>
          <w:sz w:val="28"/>
          <w:szCs w:val="28"/>
        </w:rPr>
      </w:pPr>
      <w:r w:rsidRPr="003616FC">
        <w:rPr>
          <w:rStyle w:val="Strong"/>
          <w:rFonts w:ascii="Monotype Corsiva" w:hAnsi="Monotype Corsiva"/>
          <w:color w:val="0000FF"/>
          <w:sz w:val="28"/>
          <w:szCs w:val="28"/>
        </w:rPr>
        <w:t>Форум "Профсоюзная перспектива-2022 "Здоровые решения"</w:t>
      </w: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Апрель для нашей страны всегда был особым месяцем, когда мы отмечаем и День космонавтики, и День здоровья, а в этом году он запомнится еще одним значимым событием для Северо-Кавказского федерального округа, которым является VI молодежный образовательный форум «Профсоюзная перспектива 2022» – «Здоровые решения».</w:t>
      </w: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70" o:spid="_x0000_s1049" type="#_x0000_t75" alt="http://www.vozdvschool9.edusite.ru/images/p1_61aa0554-7cd9-469d-96c5-c6b0eeee402b.jpg" style="position:absolute;left:0;text-align:left;margin-left:.75pt;margin-top:.9pt;width:234pt;height:93.65pt;z-index:251593728;visibility:visible" stroked="t" strokecolor="#4f81bd" strokeweight="2.25pt">
            <v:imagedata r:id="rId14" o:title="" croptop="9817f"/>
          </v:shape>
        </w:pict>
      </w: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070697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6"/>
          <w:szCs w:val="6"/>
          <w:shd w:val="clear" w:color="auto" w:fill="FFFFFF"/>
        </w:rPr>
      </w:pPr>
    </w:p>
    <w:p w:rsidR="002B3D6D" w:rsidRPr="00070697" w:rsidRDefault="002B3D6D" w:rsidP="0007069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Организаторами мероприятия, проходившего под эгидой года Корпоративной культуры, стали Министерство образования Ставропольского края и Ставропольская краевая организация Общероссийского Профсоюза образования. Форум проходил на базе детского оздоровительного лагеря «Сосновый бор» города-курорта Кисловодска.</w:t>
      </w:r>
    </w:p>
    <w:p w:rsidR="002B3D6D" w:rsidRPr="00070697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форуме приняли активное участие молодые аспиранты КБГУ, Афашагов Анзор и Кузамишев Алим. </w:t>
      </w:r>
    </w:p>
    <w:p w:rsidR="002B3D6D" w:rsidRPr="00070697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</w:t>
      </w: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Наш учитель начальных классов, </w:t>
      </w:r>
      <w:r w:rsidRPr="0007069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Рогалина В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ероника </w:t>
      </w:r>
      <w:r w:rsidRPr="0007069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В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агановна</w:t>
      </w: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принимала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самое активное</w:t>
      </w: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участие в молодёжном образовательном форуме.</w:t>
      </w: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64" o:spid="_x0000_s1050" type="#_x0000_t75" alt="http://www.vozdvschool9.edusite.ru/images/p1_e3a3a24e-c88d-439c-b5ca-0487804a0334.jpg" style="position:absolute;left:0;text-align:left;margin-left:81.75pt;margin-top:.35pt;width:150.8pt;height:118.5pt;z-index:251595776;visibility:visible" stroked="t" strokecolor="#4f81bd" strokeweight="2.25pt">
            <v:imagedata r:id="rId15" o:title="" croptop="15420f" cropbottom="6609f"/>
          </v:shape>
        </w:pict>
      </w:r>
      <w:r>
        <w:rPr>
          <w:noProof/>
          <w:lang w:eastAsia="ru-RU"/>
        </w:rPr>
        <w:pict>
          <v:shape id="Рисунок 61" o:spid="_x0000_s1051" type="#_x0000_t75" alt="http://www.vozdvschool9.edusite.ru/images/p1_163c3f68-b807-4913-a5d7-a1431989e893.jpg" style="position:absolute;left:0;text-align:left;margin-left:.75pt;margin-top:.35pt;width:81pt;height:118.5pt;z-index:251594752;visibility:visible" stroked="t" strokecolor="#4f81bd" strokeweight="2.25pt">
            <v:imagedata r:id="rId16" o:title="" croptop="14044f" cropbottom="8822f"/>
          </v:shape>
        </w:pic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</w:t>
      </w: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70697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07069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Завершился форум награждением самых активных и талантливых резидентов мероприятия, а также презентациями видеороликов команд на тему «А знаете ли вы, что на ПРОФПЕРСПЕКТИВЕ…», где молодые специалисты объединили полученные знания и показали настоящую сплоченную работу.</w:t>
      </w:r>
    </w:p>
    <w:p w:rsidR="002B3D6D" w:rsidRDefault="002B3D6D" w:rsidP="00070697">
      <w:pPr>
        <w:tabs>
          <w:tab w:val="left" w:pos="361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111111"/>
          <w:sz w:val="21"/>
          <w:szCs w:val="21"/>
        </w:rPr>
        <w:br/>
      </w:r>
    </w:p>
    <w:p w:rsidR="002B3D6D" w:rsidRDefault="002B3D6D" w:rsidP="00FF66B9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2" type="#_x0000_t136" style="position:absolute;margin-left:121.95pt;margin-top:-4.45pt;width:117pt;height:16.5pt;z-index:251592704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FF66B9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990C85">
      <w:pPr>
        <w:tabs>
          <w:tab w:val="left" w:pos="36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3" type="#_x0000_t75" alt="20 апреля состоится субботник по уборке территории Морозовского городского  поселения — Официальный сайт" style="position:absolute;margin-left:1.8pt;margin-top:12.8pt;width:233.65pt;height:157.5pt;z-index:251600896;visibility:visible" stroked="t" strokecolor="#00b050" strokeweight="2.25pt">
            <v:imagedata r:id="rId17" o:title=""/>
          </v:shape>
        </w:pict>
      </w: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1F497D"/>
          <w:sz w:val="28"/>
          <w:szCs w:val="28"/>
        </w:rPr>
      </w:pPr>
    </w:p>
    <w:p w:rsidR="002B3D6D" w:rsidRPr="00990C85" w:rsidRDefault="002B3D6D" w:rsidP="00990C8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1F497D"/>
          <w:sz w:val="28"/>
          <w:szCs w:val="28"/>
        </w:rPr>
      </w:pPr>
      <w:r w:rsidRPr="00990C85">
        <w:rPr>
          <w:rStyle w:val="Strong"/>
          <w:rFonts w:ascii="Monotype Corsiva" w:hAnsi="Monotype Corsiva"/>
          <w:color w:val="1F497D"/>
          <w:sz w:val="28"/>
          <w:szCs w:val="28"/>
        </w:rPr>
        <w:t>Субботник «Наведем порядок вместе»</w:t>
      </w:r>
    </w:p>
    <w:p w:rsidR="002B3D6D" w:rsidRPr="009966D8" w:rsidRDefault="002B3D6D" w:rsidP="00990C8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9966D8">
        <w:rPr>
          <w:color w:val="002060"/>
        </w:rPr>
        <w:t xml:space="preserve">     </w:t>
      </w:r>
      <w:r w:rsidRPr="00990C85">
        <w:rPr>
          <w:b/>
          <w:i/>
          <w:color w:val="002060"/>
          <w:u w:val="single"/>
        </w:rPr>
        <w:t>2 апреля</w:t>
      </w:r>
      <w:r w:rsidRPr="009966D8">
        <w:rPr>
          <w:color w:val="002060"/>
        </w:rPr>
        <w:t xml:space="preserve"> в нашей школе прошёл субботник. Субботник - это прекрасный способ проявить желание жить в красивом мире, всем вместе пообщаться в неофициальной обстановке на открытом воздухе в весенний денёк!</w:t>
      </w: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  <w:r>
        <w:rPr>
          <w:noProof/>
          <w:lang w:eastAsia="ru-RU"/>
        </w:rPr>
        <w:pict>
          <v:shape id="Рисунок 37" o:spid="_x0000_s1054" type="#_x0000_t75" alt="http://www.vozdvschool9.edusite.ru/images/p1_img_0455.jpg" style="position:absolute;margin-left:.3pt;margin-top:2.45pt;width:235.5pt;height:135.85pt;z-index:251596800;visibility:visible" stroked="t" strokecolor="#4f81bd" strokeweight="2.25pt">
            <v:imagedata r:id="rId18" o:title="" croptop="15265f"/>
          </v:shape>
        </w:pict>
      </w: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  <w:r>
        <w:rPr>
          <w:noProof/>
          <w:lang w:eastAsia="ru-RU"/>
        </w:rPr>
        <w:pict>
          <v:shape id="Рисунок 40" o:spid="_x0000_s1055" type="#_x0000_t75" alt="http://www.vozdvschool9.edusite.ru/images/p1_img_0453.jpg" style="position:absolute;margin-left:-.05pt;margin-top:.65pt;width:235.5pt;height:141.1pt;z-index:251597824;visibility:visible" stroked="t" strokecolor="#4f81bd" strokeweight="2.25pt">
            <v:imagedata r:id="rId19" o:title="" croptop="13322f"/>
          </v:shape>
        </w:pict>
      </w: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  <w:r>
        <w:rPr>
          <w:noProof/>
          <w:lang w:eastAsia="ru-RU"/>
        </w:rPr>
        <w:pict>
          <v:shape id="Рисунок 34" o:spid="_x0000_s1056" type="#_x0000_t75" alt="http://www.vozdvschool9.edusite.ru/images/p1_img_0467.jpg" style="position:absolute;margin-left:.3pt;margin-top:6.35pt;width:235.5pt;height:121.5pt;z-index:251598848;visibility:visible" stroked="t" strokecolor="#4f81bd" strokeweight="2.25pt">
            <v:imagedata r:id="rId20" o:title="" croptop="10547f" cropbottom="10028f"/>
          </v:shape>
        </w:pict>
      </w: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Default="002B3D6D" w:rsidP="00FF66B9">
      <w:pPr>
        <w:spacing w:after="0"/>
        <w:rPr>
          <w:rFonts w:ascii="Times New Roman" w:hAnsi="Times New Roman"/>
          <w:i/>
          <w:color w:val="000080"/>
          <w:sz w:val="18"/>
          <w:szCs w:val="18"/>
        </w:rPr>
      </w:pPr>
    </w:p>
    <w:p w:rsidR="002B3D6D" w:rsidRPr="00990C85" w:rsidRDefault="002B3D6D" w:rsidP="00990C85">
      <w:pPr>
        <w:spacing w:after="0"/>
        <w:jc w:val="right"/>
        <w:rPr>
          <w:rFonts w:ascii="Times New Roman" w:hAnsi="Times New Roman"/>
          <w:i/>
          <w:color w:val="000080"/>
          <w:sz w:val="18"/>
          <w:szCs w:val="18"/>
        </w:rPr>
      </w:pPr>
      <w:r w:rsidRPr="00990C85">
        <w:rPr>
          <w:rFonts w:ascii="Times New Roman" w:hAnsi="Times New Roman"/>
          <w:i/>
          <w:color w:val="000080"/>
          <w:sz w:val="18"/>
          <w:szCs w:val="18"/>
          <w:highlight w:val="lightGray"/>
        </w:rPr>
        <w:t>Учащиеся 7-11 классов убирают школьный двор</w:t>
      </w:r>
    </w:p>
    <w:p w:rsidR="002B3D6D" w:rsidRDefault="002B3D6D" w:rsidP="00990C85">
      <w:pPr>
        <w:spacing w:after="0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</w:p>
    <w:p w:rsidR="002B3D6D" w:rsidRDefault="002B3D6D" w:rsidP="00990C85">
      <w:pPr>
        <w:spacing w:after="0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noProof/>
          <w:lang w:eastAsia="ru-RU"/>
        </w:rPr>
        <w:pict>
          <v:shape id="_x0000_s1057" type="#_x0000_t136" style="position:absolute;left:0;text-align:left;margin-left:223.95pt;margin-top:12.75pt;width:9pt;height:9pt;z-index:251599872" fillcolor="green">
            <v:shadow color="#868686"/>
            <v:textpath style="font-family:&quot;Monotype Corsiva&quot;;font-size:14pt;font-weight:bold;v-text-kern:t" trim="t" fitpath="t" string="3"/>
          </v:shape>
        </w:pict>
      </w:r>
      <w:r w:rsidRPr="00990C85">
        <w:rPr>
          <w:rFonts w:ascii="Times New Roman" w:hAnsi="Times New Roman"/>
          <w:b/>
          <w:i/>
          <w:color w:val="000080"/>
          <w:sz w:val="24"/>
          <w:szCs w:val="24"/>
        </w:rPr>
        <w:t>Школьная Дума</w:t>
      </w:r>
    </w:p>
    <w:p w:rsidR="002B3D6D" w:rsidRDefault="002B3D6D" w:rsidP="00990C85">
      <w:pPr>
        <w:spacing w:after="0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</w:p>
    <w:p w:rsidR="002B3D6D" w:rsidRDefault="002B3D6D" w:rsidP="008B28A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58" type="#_x0000_t136" style="position:absolute;left:0;text-align:left;margin-left:-2.85pt;margin-top:-2.2pt;width:117pt;height:16.5pt;z-index:251604992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8B28A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59" style="position:absolute;left:0;text-align:left;z-index:251602944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60" type="#_x0000_t98" style="position:absolute;left:0;text-align:left;margin-left:-2.85pt;margin-top:4.45pt;width:7in;height:45pt;z-index:251601920" fillcolor="#6f9" strokecolor="#396">
            <v:fill color2="fill darken(118)" rotate="t" angle="-45" focusposition=".5,.5" focussize="" method="linear sigma" type="gradientRadial"/>
            <v:textbox style="mso-next-textbox:#_x0000_s1060">
              <w:txbxContent>
                <w:p w:rsidR="002B3D6D" w:rsidRPr="00D85992" w:rsidRDefault="002B3D6D" w:rsidP="008B28AA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ш к о л ь н ы е   н о в о с т и</w:t>
                  </w:r>
                </w:p>
                <w:p w:rsidR="002B3D6D" w:rsidRPr="00D85992" w:rsidRDefault="002B3D6D" w:rsidP="008B28AA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8B28A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8B28A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8B28AA" w:rsidRDefault="002B3D6D" w:rsidP="008B28AA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color w:val="244061"/>
          <w:sz w:val="12"/>
          <w:szCs w:val="12"/>
          <w:shd w:val="clear" w:color="auto" w:fill="FFFFFF"/>
        </w:rPr>
      </w:pPr>
    </w:p>
    <w:p w:rsidR="002B3D6D" w:rsidRPr="008B28AA" w:rsidRDefault="002B3D6D" w:rsidP="008B28A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2060"/>
          <w:sz w:val="32"/>
          <w:szCs w:val="32"/>
        </w:rPr>
      </w:pPr>
      <w:r w:rsidRPr="008B28AA">
        <w:rPr>
          <w:rStyle w:val="Strong"/>
          <w:rFonts w:ascii="Monotype Corsiva" w:hAnsi="Monotype Corsiva"/>
          <w:color w:val="002060"/>
          <w:sz w:val="32"/>
          <w:szCs w:val="32"/>
        </w:rPr>
        <w:t>Соревнования по бадминтону</w:t>
      </w: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9966D8">
        <w:rPr>
          <w:color w:val="002060"/>
        </w:rPr>
        <w:t> </w:t>
      </w:r>
      <w:r>
        <w:rPr>
          <w:color w:val="002060"/>
        </w:rPr>
        <w:t xml:space="preserve">     </w:t>
      </w:r>
      <w:r w:rsidRPr="009966D8">
        <w:rPr>
          <w:color w:val="002060"/>
        </w:rPr>
        <w:t>   </w:t>
      </w:r>
      <w:r w:rsidRPr="008B28AA">
        <w:rPr>
          <w:b/>
          <w:i/>
          <w:color w:val="002060"/>
        </w:rPr>
        <w:t>2 апреля</w:t>
      </w:r>
      <w:r w:rsidRPr="009966D8">
        <w:rPr>
          <w:color w:val="002060"/>
        </w:rPr>
        <w:t xml:space="preserve"> наша команда спортсменов под р</w:t>
      </w:r>
      <w:r>
        <w:rPr>
          <w:color w:val="002060"/>
        </w:rPr>
        <w:t xml:space="preserve">уководством </w:t>
      </w:r>
      <w:r w:rsidRPr="009966D8">
        <w:rPr>
          <w:color w:val="002060"/>
        </w:rPr>
        <w:t>Чирва О.В.,</w:t>
      </w:r>
      <w:r>
        <w:rPr>
          <w:color w:val="002060"/>
        </w:rPr>
        <w:t xml:space="preserve"> учителя физкультуры МКОУ СОШ № 9,</w:t>
      </w:r>
      <w:r w:rsidRPr="009966D8">
        <w:rPr>
          <w:color w:val="002060"/>
        </w:rPr>
        <w:t xml:space="preserve"> приняла участие в краев</w:t>
      </w:r>
      <w:r>
        <w:rPr>
          <w:color w:val="002060"/>
        </w:rPr>
        <w:t>ых соревнованиях по бадминтону</w:t>
      </w:r>
      <w:r w:rsidRPr="009966D8">
        <w:rPr>
          <w:color w:val="002060"/>
        </w:rPr>
        <w:t>. И очень успешно! С</w:t>
      </w:r>
      <w:r>
        <w:rPr>
          <w:color w:val="002060"/>
        </w:rPr>
        <w:t>таршая команда заняла 1-е место</w:t>
      </w:r>
      <w:r w:rsidRPr="009966D8">
        <w:rPr>
          <w:color w:val="002060"/>
        </w:rPr>
        <w:t xml:space="preserve">, а младшая - 3-е. </w:t>
      </w:r>
      <w:r>
        <w:rPr>
          <w:color w:val="002060"/>
        </w:rPr>
        <w:t xml:space="preserve">   </w:t>
      </w:r>
    </w:p>
    <w:p w:rsidR="002B3D6D" w:rsidRPr="009966D8" w:rsidRDefault="002B3D6D" w:rsidP="008B28A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color w:val="002060"/>
        </w:rPr>
        <w:t xml:space="preserve">           </w:t>
      </w:r>
      <w:r w:rsidRPr="009966D8">
        <w:rPr>
          <w:color w:val="002060"/>
        </w:rPr>
        <w:t>Поздравляем наших ребят и Олега Викторовича с достойной победой! Знай наших! </w:t>
      </w:r>
    </w:p>
    <w:p w:rsidR="002B3D6D" w:rsidRDefault="002B3D6D" w:rsidP="008B28AA">
      <w:r>
        <w:rPr>
          <w:noProof/>
          <w:lang w:eastAsia="ru-RU"/>
        </w:rPr>
        <w:pict>
          <v:shape id="Рисунок 31" o:spid="_x0000_s1061" type="#_x0000_t75" alt="http://www.vozdvschool9.edusite.ru/images/p1_f10deadd-3780-49d7-8f5a-fc66a2da1c1f.jpg" style="position:absolute;margin-left:1.45pt;margin-top:3.75pt;width:110.25pt;height:147pt;z-index:251607040;visibility:visible" stroked="t" strokecolor="#4f81bd" strokeweight="2.25pt">
            <v:imagedata r:id="rId21" o:title=""/>
          </v:shape>
        </w:pict>
      </w:r>
      <w:r>
        <w:rPr>
          <w:noProof/>
          <w:lang w:eastAsia="ru-RU"/>
        </w:rPr>
        <w:pict>
          <v:shape id="Рисунок 28" o:spid="_x0000_s1062" type="#_x0000_t75" alt="http://www.vozdvschool9.edusite.ru/images/p1_db3f0250-8e9f-4e6b-b7fb-a7a414852c74-1-.jpg" style="position:absolute;margin-left:126.75pt;margin-top:3.75pt;width:110.25pt;height:147pt;z-index:251606016;visibility:visible" stroked="t" strokecolor="#4f81bd" strokeweight="2.25pt">
            <v:imagedata r:id="rId22" o:title=""/>
          </v:shape>
        </w:pict>
      </w:r>
    </w:p>
    <w:p w:rsidR="002B3D6D" w:rsidRPr="009966D8" w:rsidRDefault="002B3D6D" w:rsidP="008B28AA"/>
    <w:p w:rsidR="002B3D6D" w:rsidRPr="009966D8" w:rsidRDefault="002B3D6D" w:rsidP="008B28AA"/>
    <w:p w:rsidR="002B3D6D" w:rsidRPr="009966D8" w:rsidRDefault="002B3D6D" w:rsidP="008B28AA"/>
    <w:p w:rsidR="002B3D6D" w:rsidRPr="009966D8" w:rsidRDefault="002B3D6D" w:rsidP="008B28AA"/>
    <w:p w:rsidR="002B3D6D" w:rsidRPr="009966D8" w:rsidRDefault="002B3D6D" w:rsidP="008B28AA"/>
    <w:p w:rsidR="002B3D6D" w:rsidRPr="008B28AA" w:rsidRDefault="002B3D6D" w:rsidP="008B28A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002060"/>
          <w:sz w:val="12"/>
          <w:szCs w:val="12"/>
        </w:rPr>
      </w:pPr>
    </w:p>
    <w:p w:rsidR="002B3D6D" w:rsidRPr="008B28AA" w:rsidRDefault="002B3D6D" w:rsidP="008B28A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Tahoma"/>
          <w:b/>
          <w:i/>
          <w:color w:val="002060"/>
          <w:sz w:val="32"/>
          <w:szCs w:val="32"/>
        </w:rPr>
      </w:pPr>
      <w:r>
        <w:rPr>
          <w:rFonts w:ascii="Monotype Corsiva" w:hAnsi="Monotype Corsiva"/>
          <w:b/>
          <w:i/>
          <w:color w:val="002060"/>
          <w:sz w:val="32"/>
          <w:szCs w:val="32"/>
        </w:rPr>
        <w:t>«</w:t>
      </w:r>
      <w:r w:rsidRPr="008B28AA">
        <w:rPr>
          <w:rFonts w:ascii="Monotype Corsiva" w:hAnsi="Monotype Corsiva"/>
          <w:b/>
          <w:i/>
          <w:color w:val="002060"/>
          <w:sz w:val="32"/>
          <w:szCs w:val="32"/>
        </w:rPr>
        <w:t>Zарядка на Ставрополье»</w:t>
      </w: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  <w:r>
        <w:rPr>
          <w:noProof/>
        </w:rPr>
        <w:pict>
          <v:shape id="Рисунок 49" o:spid="_x0000_s1063" type="#_x0000_t75" alt="http://www.vozdvschool9.edusite.ru/images/p1_evkn8632.jpg" style="position:absolute;left:0;text-align:left;margin-left:1.5pt;margin-top:2.65pt;width:164.25pt;height:94.6pt;z-index:251608064;visibility:visible" stroked="t" strokecolor="#4f81bd" strokeweight="2.25pt">
            <v:imagedata r:id="rId23" o:title="" cropleft="5426f" cropright="4591f"/>
          </v:shape>
        </w:pict>
      </w: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  <w:r>
        <w:rPr>
          <w:noProof/>
        </w:rPr>
        <w:pict>
          <v:shape id="Рисунок 58" o:spid="_x0000_s1064" type="#_x0000_t75" alt="http://www.vozdvschool9.edusite.ru/images/p1_img_0575.jpg" style="position:absolute;left:0;text-align:left;margin-left:79.7pt;margin-top:9.85pt;width:162.8pt;height:93.8pt;z-index:251609088;visibility:visible" stroked="t" strokecolor="#4f81bd" strokeweight="2.25pt">
            <v:imagedata r:id="rId24" o:title="" croptop=".125" cropbottom="7143f"/>
          </v:shape>
        </w:pict>
      </w: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102DE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  <w:r w:rsidRPr="008B28AA">
        <w:rPr>
          <w:color w:val="1F497D"/>
        </w:rPr>
        <w:t xml:space="preserve">Акция «Zарядка на Ставрополье» приурочена ко Всемирному дню здоровья. </w:t>
      </w:r>
    </w:p>
    <w:p w:rsidR="002B3D6D" w:rsidRDefault="002B3D6D" w:rsidP="00102DE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  <w:r w:rsidRPr="008B28AA">
        <w:rPr>
          <w:b/>
          <w:i/>
          <w:color w:val="1F497D"/>
        </w:rPr>
        <w:t>6 апреля</w:t>
      </w:r>
      <w:r>
        <w:rPr>
          <w:color w:val="1F497D"/>
        </w:rPr>
        <w:t xml:space="preserve"> </w:t>
      </w:r>
      <w:r w:rsidRPr="008B28AA">
        <w:rPr>
          <w:color w:val="1F497D"/>
        </w:rPr>
        <w:t xml:space="preserve"> она прошла на территории </w:t>
      </w:r>
      <w:r>
        <w:rPr>
          <w:color w:val="1F497D"/>
        </w:rPr>
        <w:t>МКОУ СОШ № 9 с. Воздвиженское (</w:t>
      </w:r>
      <w:r w:rsidRPr="008B28AA">
        <w:rPr>
          <w:color w:val="1F497D"/>
        </w:rPr>
        <w:t xml:space="preserve">на площадке перед </w:t>
      </w:r>
      <w:r>
        <w:rPr>
          <w:color w:val="1F497D"/>
        </w:rPr>
        <w:t>зданием школы)</w:t>
      </w:r>
      <w:r w:rsidRPr="008B28AA">
        <w:rPr>
          <w:color w:val="1F497D"/>
        </w:rPr>
        <w:t>.</w:t>
      </w:r>
    </w:p>
    <w:p w:rsidR="002B3D6D" w:rsidRDefault="002B3D6D" w:rsidP="008B28A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F497D"/>
        </w:rPr>
      </w:pPr>
      <w:r w:rsidRPr="008B28AA">
        <w:rPr>
          <w:color w:val="1F497D"/>
        </w:rPr>
        <w:t xml:space="preserve">Спортсмены, школьники, жители и гости </w:t>
      </w:r>
      <w:r>
        <w:rPr>
          <w:color w:val="1F497D"/>
        </w:rPr>
        <w:t xml:space="preserve"> </w:t>
      </w:r>
      <w:r w:rsidRPr="008B28AA">
        <w:rPr>
          <w:color w:val="1F497D"/>
        </w:rPr>
        <w:t>приняли участие в зарядке.</w:t>
      </w:r>
      <w:r>
        <w:rPr>
          <w:color w:val="1F497D"/>
        </w:rPr>
        <w:t xml:space="preserve"> Проводил зарядку </w:t>
      </w:r>
      <w:r w:rsidRPr="00102DE5">
        <w:rPr>
          <w:b/>
          <w:i/>
          <w:color w:val="1F497D"/>
        </w:rPr>
        <w:t>Шумак Дмитрий Анатольевич</w:t>
      </w:r>
      <w:r>
        <w:rPr>
          <w:color w:val="1F497D"/>
        </w:rPr>
        <w:t>, учитель физической культуры. Присоединились к Акции работники сельского клуба. Под энергичную музыку состоялась веселая переменка. Ребята были очень довольны!</w:t>
      </w:r>
    </w:p>
    <w:p w:rsidR="002B3D6D" w:rsidRPr="00102DE5" w:rsidRDefault="002B3D6D" w:rsidP="00102DE5">
      <w:pPr>
        <w:pStyle w:val="NormalWeb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</w:rPr>
      </w:pPr>
      <w:r>
        <w:rPr>
          <w:noProof/>
        </w:rPr>
        <w:pict>
          <v:shape id="_x0000_s1065" type="#_x0000_t136" style="position:absolute;left:0;text-align:left;margin-left:4.5pt;margin-top:8.05pt;width:9pt;height:9pt;z-index:251610112" fillcolor="green">
            <v:shadow color="#868686"/>
            <v:textpath style="font-family:&quot;Monotype Corsiva&quot;;font-size:14pt;font-weight:bold;v-text-kern:t" trim="t" fitpath="t" string="4"/>
          </v:shape>
        </w:pict>
      </w:r>
      <w:r w:rsidRPr="00102DE5">
        <w:rPr>
          <w:b/>
          <w:i/>
          <w:color w:val="002060"/>
        </w:rPr>
        <w:t>Школьная Дума</w:t>
      </w:r>
    </w:p>
    <w:p w:rsidR="002B3D6D" w:rsidRDefault="002B3D6D" w:rsidP="008B28AA">
      <w:pPr>
        <w:spacing w:after="0" w:line="240" w:lineRule="auto"/>
      </w:pPr>
    </w:p>
    <w:p w:rsidR="002B3D6D" w:rsidRDefault="002B3D6D" w:rsidP="00636859">
      <w:pPr>
        <w:tabs>
          <w:tab w:val="left" w:pos="285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s1066" type="#_x0000_t136" style="position:absolute;margin-left:163.2pt;margin-top:-9.9pt;width:75.75pt;height:18.75pt;z-index:25160396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 w:rsidRPr="009966D8">
        <w:rPr>
          <w:color w:val="002060"/>
        </w:rPr>
        <w:tab/>
      </w:r>
      <w:r w:rsidRPr="009966D8">
        <w:rPr>
          <w:b/>
          <w:bCs/>
          <w:color w:val="002060"/>
        </w:rPr>
        <w:br/>
      </w:r>
    </w:p>
    <w:p w:rsidR="002B3D6D" w:rsidRDefault="002B3D6D" w:rsidP="00636859">
      <w:pPr>
        <w:tabs>
          <w:tab w:val="left" w:pos="285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B3D6D" w:rsidRDefault="002B3D6D" w:rsidP="00636859">
      <w:pPr>
        <w:tabs>
          <w:tab w:val="left" w:pos="2850"/>
        </w:tabs>
        <w:spacing w:after="0" w:line="240" w:lineRule="auto"/>
        <w:jc w:val="center"/>
        <w:rPr>
          <w:rFonts w:ascii="Monotype Corsiva" w:hAnsi="Monotype Corsiva" w:cs="Arial"/>
          <w:b/>
          <w:i/>
          <w:color w:val="002060"/>
          <w:sz w:val="32"/>
          <w:szCs w:val="32"/>
          <w:shd w:val="clear" w:color="auto" w:fill="FFFFFF"/>
        </w:rPr>
      </w:pPr>
      <w:r w:rsidRPr="00636859">
        <w:rPr>
          <w:rFonts w:ascii="Monotype Corsiva" w:hAnsi="Monotype Corsiva" w:cs="Arial"/>
          <w:b/>
          <w:i/>
          <w:color w:val="002060"/>
          <w:sz w:val="32"/>
          <w:szCs w:val="32"/>
          <w:shd w:val="clear" w:color="auto" w:fill="FFFFFF"/>
        </w:rPr>
        <w:t>Работа РДШ</w:t>
      </w:r>
    </w:p>
    <w:p w:rsidR="002B3D6D" w:rsidRPr="00636859" w:rsidRDefault="002B3D6D" w:rsidP="00636859">
      <w:pPr>
        <w:tabs>
          <w:tab w:val="left" w:pos="2850"/>
        </w:tabs>
        <w:spacing w:after="0" w:line="240" w:lineRule="auto"/>
        <w:jc w:val="both"/>
        <w:rPr>
          <w:rFonts w:ascii="Monotype Corsiva" w:hAnsi="Monotype Corsiva" w:cs="Arial"/>
          <w:b/>
          <w:i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 </w:t>
      </w:r>
      <w:r w:rsidRPr="0063685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12 апреля</w:t>
      </w:r>
      <w:r w:rsidRPr="0063685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для ребят начальной школы советником директора Мудраковой Еленой Ивановной и волонтерским отрядом "Кто, если не мы!" была проведена "Веселая космическая переменка!"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63" o:spid="_x0000_s1067" type="#_x0000_t75" style="position:absolute;left:0;text-align:left;margin-left:.3pt;margin-top:1.95pt;width:140.45pt;height:84pt;z-index:251613184;visibility:visible" stroked="t" strokecolor="#4f81bd" strokeweight="2.25pt">
            <v:imagedata r:id="rId25" o:title="" croptop="22535f" cropbottom="24166f" cropleft="32995f" cropright="12865f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66" o:spid="_x0000_s1068" type="#_x0000_t75" style="position:absolute;left:0;text-align:left;margin-left:94.8pt;margin-top:11.35pt;width:146.8pt;height:84pt;z-index:251611136;visibility:visible" stroked="t" strokecolor="#4f81bd" strokeweight="2.25pt">
            <v:imagedata r:id="rId26" o:title="" croptop="25878f" cropbottom="22350f" cropleft="33101f" cropright="13521f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60" o:spid="_x0000_s1069" type="#_x0000_t75" style="position:absolute;left:0;text-align:left;margin-left:.3pt;margin-top:3.25pt;width:146.8pt;height:84.1pt;z-index:251612160;visibility:visible" stroked="t" strokecolor="#4f81bd" strokeweight="2.25pt">
            <v:imagedata r:id="rId27" o:title="" croptop="25731f" cropbottom="22314f" cropleft="33731f" cropright="12745f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642DF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642DF1">
        <w:rPr>
          <w:rFonts w:ascii="Times New Roman" w:hAnsi="Times New Roman"/>
          <w:color w:val="002060"/>
          <w:sz w:val="24"/>
          <w:szCs w:val="24"/>
          <w:lang w:eastAsia="ru-RU"/>
        </w:rPr>
        <w:t>В рамках Всероссийского проекта «Классные встречи РДШ» для ребят 7-8 классов состоялся классный час на тему «Знакомство с космонавтом России , Сергеем Рязанским». Классный час провела советник директора Мудракова Елена Ивановна.</w:t>
      </w:r>
    </w:p>
    <w:p w:rsidR="002B3D6D" w:rsidRDefault="002B3D6D" w:rsidP="00642DF1">
      <w:pPr>
        <w:tabs>
          <w:tab w:val="left" w:pos="2850"/>
        </w:tabs>
      </w:pPr>
      <w:r>
        <w:rPr>
          <w:noProof/>
          <w:lang w:eastAsia="ru-RU"/>
        </w:rPr>
        <w:pict>
          <v:shape id="Рисунок 1169" o:spid="_x0000_s1070" type="#_x0000_t75" style="position:absolute;margin-left:.3pt;margin-top:3pt;width:144.75pt;height:72.75pt;z-index:251617280;visibility:visible" stroked="t" strokecolor="#4f81bd" strokeweight="2.25pt">
            <v:imagedata r:id="rId28" o:title="" croptop="29071f" cropbottom="20165f" cropleft="32575f" cropright="12680f"/>
          </v:shape>
        </w:pict>
      </w:r>
      <w:hyperlink r:id="rId29" w:history="1">
        <w:r w:rsidRPr="00AC3C13">
          <w:rPr>
            <w:rFonts w:ascii="Times New Roman" w:hAnsi="Times New Roman"/>
            <w:color w:val="0000FF"/>
            <w:sz w:val="19"/>
            <w:szCs w:val="19"/>
            <w:lang w:eastAsia="ru-RU"/>
          </w:rPr>
          <w:br/>
        </w:r>
      </w:hyperlink>
    </w:p>
    <w:p w:rsidR="002B3D6D" w:rsidRPr="00AC3C13" w:rsidRDefault="002B3D6D" w:rsidP="00642DF1">
      <w:r>
        <w:rPr>
          <w:noProof/>
          <w:lang w:eastAsia="ru-RU"/>
        </w:rPr>
        <w:pict>
          <v:shape id="Рисунок 1178" o:spid="_x0000_s1071" type="#_x0000_t75" style="position:absolute;margin-left:87.85pt;margin-top:14.5pt;width:153.75pt;height:96.75pt;z-index:-251700224;visibility:visible" stroked="t" strokecolor="#4f81bd" strokeweight="2.25pt">
            <v:imagedata r:id="rId30" o:title="" croptop="30584f" cropbottom="19829f" cropleft="33521f" cropright="16969f"/>
          </v:shape>
        </w:pict>
      </w:r>
    </w:p>
    <w:p w:rsidR="002B3D6D" w:rsidRPr="00AC3C13" w:rsidRDefault="002B3D6D" w:rsidP="00642DF1"/>
    <w:p w:rsidR="002B3D6D" w:rsidRDefault="002B3D6D" w:rsidP="00642DF1"/>
    <w:p w:rsidR="002B3D6D" w:rsidRDefault="002B3D6D" w:rsidP="00642DF1">
      <w:r>
        <w:rPr>
          <w:noProof/>
          <w:lang w:eastAsia="ru-RU"/>
        </w:rPr>
        <w:pict>
          <v:shape id="Рисунок 1175" o:spid="_x0000_s1072" type="#_x0000_t75" style="position:absolute;margin-left:5.55pt;margin-top:13.95pt;width:153.75pt;height:97.3pt;z-index:251615232;visibility:visible" stroked="t" strokecolor="#4f81bd" strokeweight="2.25pt">
            <v:imagedata r:id="rId31" o:title="" croptop="28903f" cropbottom="18988f" cropleft="33206f" cropright="14887f"/>
          </v:shape>
        </w:pict>
      </w:r>
    </w:p>
    <w:p w:rsidR="002B3D6D" w:rsidRDefault="002B3D6D" w:rsidP="00642DF1"/>
    <w:p w:rsidR="002B3D6D" w:rsidRPr="00AC3C13" w:rsidRDefault="002B3D6D" w:rsidP="00642DF1"/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72" o:spid="_x0000_s1073" type="#_x0000_t75" style="position:absolute;left:0;text-align:left;margin-left:94.8pt;margin-top:2pt;width:146.8pt;height:74.25pt;z-index:251614208;visibility:visible" stroked="t" strokecolor="#4f81bd" strokeweight="2.25pt">
            <v:imagedata r:id="rId32" o:title="" croptop="28903f" cropbottom="20654f" cropleft="32891f" cropright="12877f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74" type="#_x0000_t136" style="position:absolute;left:0;text-align:left;margin-left:-2.85pt;margin-top:11.4pt;width:75.75pt;height:18.75pt;z-index:25162035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FF503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503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75" style="position:absolute;left:0;text-align:left;z-index:251619328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76" type="#_x0000_t98" style="position:absolute;left:0;text-align:left;margin-left:-2.85pt;margin-top:4.45pt;width:7in;height:45pt;z-index:251618304" fillcolor="#6f9" strokecolor="#396">
            <v:fill color2="fill darken(118)" rotate="t" angle="-45" focusposition=".5,.5" focussize="" method="linear sigma" type="gradientRadial"/>
            <v:textbox style="mso-next-textbox:#_x0000_s1076">
              <w:txbxContent>
                <w:p w:rsidR="002B3D6D" w:rsidRPr="00D85992" w:rsidRDefault="002B3D6D" w:rsidP="00FF5032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ш к о л ь н ы е   н о в о с т и</w:t>
                  </w:r>
                </w:p>
                <w:p w:rsidR="002B3D6D" w:rsidRPr="00D85992" w:rsidRDefault="002B3D6D" w:rsidP="00FF5032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FF503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FF503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8B28AA" w:rsidRDefault="002B3D6D" w:rsidP="00FF5032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color w:val="244061"/>
          <w:sz w:val="12"/>
          <w:szCs w:val="12"/>
          <w:shd w:val="clear" w:color="auto" w:fill="FFFFFF"/>
        </w:rPr>
      </w:pPr>
    </w:p>
    <w:p w:rsidR="002B3D6D" w:rsidRDefault="002B3D6D" w:rsidP="00727AC3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</w:t>
      </w:r>
      <w:r w:rsidRPr="00727AC3">
        <w:rPr>
          <w:rFonts w:ascii="Times New Roman" w:hAnsi="Times New Roman"/>
          <w:b/>
          <w:i/>
          <w:color w:val="002060"/>
          <w:sz w:val="24"/>
          <w:szCs w:val="24"/>
        </w:rPr>
        <w:t>28 апреля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727AC3">
        <w:rPr>
          <w:rFonts w:ascii="Times New Roman" w:hAnsi="Times New Roman"/>
          <w:color w:val="002060"/>
          <w:sz w:val="24"/>
          <w:szCs w:val="24"/>
          <w:lang w:eastAsia="ru-RU"/>
        </w:rPr>
        <w:t>в начальной школе прошел кинолекторий "Делу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 w:rsidRPr="00727AC3">
        <w:rPr>
          <w:rFonts w:ascii="Times New Roman" w:hAnsi="Times New Roman"/>
          <w:color w:val="002060"/>
          <w:sz w:val="24"/>
          <w:szCs w:val="24"/>
          <w:lang w:eastAsia="ru-RU"/>
        </w:rPr>
        <w:t>- время, потехе - час", приуроченный к празднику Весны и труда 1 мая. Ребята совместно с советником директора по воспитанию, Мудраковой Е.И., просмотрели и обсудили мультфильм "Дудочка и кувшинчик".</w:t>
      </w:r>
    </w:p>
    <w:p w:rsidR="002B3D6D" w:rsidRPr="00727AC3" w:rsidRDefault="002B3D6D" w:rsidP="00727AC3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1232" o:spid="_x0000_s1077" type="#_x0000_t75" alt="https://sun9-31.userapi.com/s/v1/ig2/vDS6CZhDvEsxlJ535g8Lj8UwMxt6dGyxS4G-A_U938gW54bHRUvi1CNGQ92YvG4KaR3FU12xf4DNX_yQPOhXD1tW.jpg?size=1280x960&amp;quality=95&amp;type=album" style="position:absolute;left:0;text-align:left;margin-left:2.25pt;margin-top:1.15pt;width:181.65pt;height:111.75pt;z-index:251623424;visibility:visible" stroked="t" strokecolor="#4f81bd" strokeweight="2.25pt">
            <v:imagedata r:id="rId33" o:title="" cropbottom="11717f"/>
          </v:shape>
        </w:pict>
      </w:r>
      <w:r w:rsidRPr="00A87338">
        <w:rPr>
          <w:rFonts w:ascii="Times New Roman" w:hAnsi="Times New Roman"/>
          <w:sz w:val="24"/>
          <w:szCs w:val="24"/>
          <w:lang w:eastAsia="ru-RU"/>
        </w:rPr>
        <w:br/>
      </w:r>
    </w:p>
    <w:p w:rsidR="002B3D6D" w:rsidRDefault="002B3D6D" w:rsidP="00727AC3">
      <w:pPr>
        <w:tabs>
          <w:tab w:val="left" w:pos="1680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727AC3">
      <w:pPr>
        <w:tabs>
          <w:tab w:val="left" w:pos="1680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727AC3">
      <w:pPr>
        <w:tabs>
          <w:tab w:val="left" w:pos="16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235" o:spid="_x0000_s1078" type="#_x0000_t75" alt="https://sun9-34.userapi.com/s/v1/ig2/epap46JXZv3fGwDZ57ZVuLL7HHdKx8CYikeib4bluDeZSo8jy2-8qn_UKvIxAP46mQyTaY2FEbqFJmGyxjMc7nk9.jpg?size=1280x720&amp;quality=95&amp;type=album" style="position:absolute;margin-left:54pt;margin-top:10.35pt;width:184.75pt;height:103.85pt;z-index:251622400;visibility:visible" stroked="t" strokecolor="#4f81bd" strokeweight="2.25pt">
            <v:imagedata r:id="rId34" o:title=""/>
          </v:shape>
        </w:pict>
      </w:r>
    </w:p>
    <w:p w:rsidR="002B3D6D" w:rsidRPr="00A87338" w:rsidRDefault="002B3D6D" w:rsidP="00727AC3">
      <w:pPr>
        <w:rPr>
          <w:rFonts w:ascii="Times New Roman" w:hAnsi="Times New Roman"/>
          <w:sz w:val="24"/>
          <w:szCs w:val="24"/>
        </w:rPr>
      </w:pPr>
    </w:p>
    <w:p w:rsidR="002B3D6D" w:rsidRDefault="002B3D6D" w:rsidP="00727AC3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727AC3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727AC3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727AC3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727AC3" w:rsidRDefault="002B3D6D" w:rsidP="00727AC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</w:t>
      </w:r>
      <w:r w:rsidRPr="00727AC3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29 апреля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Мудраков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Елен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Ивановн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прове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ла 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мастер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класс для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ребят из  8 класса "</w:t>
      </w:r>
      <w:r w:rsidRPr="00727AC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Голубь мира".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53" o:spid="_x0000_s1079" type="#_x0000_t75" alt="https://sun9-77.userapi.com/s/v1/ig2/0XSiCLRO5y5sVVLwnQ52DuZsfvO6eJ2ElD3G1j6qC6bNhJPZLN2isDaAGKuwmk002yXggJzu3LuU44qb_5BwCQnL.jpg?size=1280x960&amp;quality=95&amp;type=album" style="position:absolute;left:0;text-align:left;margin-left:2.25pt;margin-top:4.05pt;width:145.5pt;height:109.5pt;z-index:251624448;visibility:visible" stroked="t" strokecolor="#4f81bd" strokeweight="2.25pt">
            <v:imagedata r:id="rId35" o:title="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50" o:spid="_x0000_s1080" type="#_x0000_t75" alt="https://sun9-78.userapi.com/s/v1/ig2/iodXm90fF5K_iHfdwtnOjLVUeekIVa4mbWNRTTdFfUk-_1j8I_tes9nLslwzZjR4soSlf5pEIC1pwOXy9Nx_D9H7.jpg?size=1280x960&amp;quality=95&amp;type=album" style="position:absolute;left:0;text-align:left;margin-left:99pt;margin-top:11.2pt;width:145.5pt;height:109.3pt;z-index:251626496;visibility:visible" stroked="t" strokecolor="#4f81bd" strokeweight="2.25pt">
            <v:imagedata r:id="rId36" o:title="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56" o:spid="_x0000_s1081" type="#_x0000_t75" alt="https://sun9-25.userapi.com/s/v1/ig2/QPqB23w5UoUyK24TD5Q-2Vt4ThWwVaBcq4XaPLWq25Zy0xNGaXinMfhqAeEy4o4qRq5PMi3OfTtoM4hUeAWW_JwK.jpg?size=1280x960&amp;quality=95&amp;type=album" style="position:absolute;left:0;text-align:left;margin-left:7.5pt;margin-top:1.25pt;width:237pt;height:146.8pt;z-index:251625472;visibility:visible" stroked="t" strokecolor="#4f81bd" strokeweight="2.25pt">
            <v:imagedata r:id="rId37" o:title="" croptop="11578f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727AC3" w:rsidRDefault="002B3D6D" w:rsidP="008B28AA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Pr="00727AC3" w:rsidRDefault="002B3D6D" w:rsidP="008B28AA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727AC3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82" type="#_x0000_t136" style="position:absolute;left:0;text-align:left;margin-left:121.95pt;margin-top:11.4pt;width:117pt;height:16.5pt;z-index:251621376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727AC3" w:rsidRDefault="002B3D6D" w:rsidP="00727AC3">
      <w:pPr>
        <w:spacing w:after="0" w:line="240" w:lineRule="auto"/>
        <w:jc w:val="center"/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</w:pPr>
      <w:r w:rsidRPr="00727AC3"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>Военные корреспонденты</w:t>
      </w:r>
    </w:p>
    <w:p w:rsidR="002B3D6D" w:rsidRPr="00F27769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</w:t>
      </w:r>
      <w:r w:rsidRPr="00727AC3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29 апреля </w:t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целях формирования  у учащихся активной жизненной позиции, понимания роли военных корреспондентов на пути к победе в Великой Отечественной войне, осознание героического настоящего современных героев – российских журналистов и военных корреспондентов, старшей вожатой </w:t>
      </w:r>
      <w:r w:rsidRPr="00727AC3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Лозовой Н.А.</w:t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для обучающихся 10-11 классов был  подготовлен и проведен Всероссийский урок "Военные корреспонденты" </w:t>
      </w:r>
    </w:p>
    <w:p w:rsidR="002B3D6D" w:rsidRPr="00F27769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Ребятам рассказали о профессии корреспондента в сегодняшнее время и о работе в военное время.  Военные корреспонденты сопровождают свою армию во время военных действий, а также освещают события в процессе самой войны. </w:t>
      </w:r>
    </w:p>
    <w:p w:rsidR="002B3D6D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68" o:spid="_x0000_s1083" type="#_x0000_t75" style="position:absolute;left:0;text-align:left;margin-left:45.3pt;margin-top:.4pt;width:192.75pt;height:82.05pt;z-index:251627520;visibility:visible" stroked="t" strokecolor="#4f81bd" strokeweight="2.25pt">
            <v:imagedata r:id="rId38" o:title="" croptop="24702f" cropbottom="23513f" cropleft="29846f" cropright="10248f"/>
          </v:shape>
        </w:pict>
      </w:r>
      <w:r>
        <w:rPr>
          <w:noProof/>
          <w:lang w:eastAsia="ru-RU"/>
        </w:rPr>
        <w:pict>
          <v:shape id="Рисунок 1259" o:spid="_x0000_s1084" type="#_x0000_t75" style="position:absolute;left:0;text-align:left;margin-left:4.05pt;margin-top:.4pt;width:98.25pt;height:81.75pt;z-index:251628544;visibility:visible" stroked="t" strokecolor="#4f81bd" strokeweight="2.25pt">
            <v:imagedata r:id="rId39" o:title="" croptop="25058f" cropbottom="19962f" cropleft="30789f" cropright="19344f"/>
          </v:shape>
        </w:pict>
      </w:r>
      <w:r w:rsidRPr="00F27769">
        <w:rPr>
          <w:rFonts w:ascii="Times New Roman" w:hAnsi="Times New Roman"/>
          <w:color w:val="002060"/>
          <w:sz w:val="24"/>
          <w:szCs w:val="24"/>
        </w:rPr>
        <w:br/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     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</w:t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 </w:t>
      </w:r>
    </w:p>
    <w:p w:rsidR="002B3D6D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727AC3" w:rsidRDefault="002B3D6D" w:rsidP="00727AC3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Мероприятие состояло из трех блоков, связанных с героическими буднями и подвигом военных корреспондентов на фронтах Великой Отечественной войны и военными событиями за освобождение Донбасса, мотивационной части и заключения.</w:t>
      </w:r>
      <w:r w:rsidRPr="00F27769">
        <w:rPr>
          <w:rFonts w:ascii="Times New Roman" w:hAnsi="Times New Roman"/>
          <w:color w:val="002060"/>
          <w:sz w:val="24"/>
          <w:szCs w:val="24"/>
        </w:rPr>
        <w:br/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    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 Вожатая  отметила, что   информационная война вокруг событий на Украине является одной из самых кровавых и циничных. В борьбе за мир, за правду отдают все силы наши военные корреспонденты, оставаясь скромным людьми, просто выполняющими свой профессиональный долг. Это и есть современные герои, которым приходится биться за сердца и души людей.</w:t>
      </w:r>
      <w:r w:rsidRPr="00F27769">
        <w:rPr>
          <w:rFonts w:ascii="Times New Roman" w:hAnsi="Times New Roman"/>
          <w:color w:val="002060"/>
          <w:sz w:val="24"/>
          <w:szCs w:val="24"/>
        </w:rPr>
        <w:br/>
      </w:r>
      <w:r w:rsidRPr="00F2776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     Зачастую, подвергая свою жизнь опасности, под вой снарядов и пуль десятки российских военных журналистов выполняют свою работу, среди них Антон Степаненко, Руслан Гусаров, Олег Блохин, Александр Сафиулин, Александр Коц и Ирина Куксенкова,     которая получила осколочные ранения ног во время репортажа из Мариуполя.  </w:t>
      </w:r>
    </w:p>
    <w:p w:rsidR="002B3D6D" w:rsidRPr="00727AC3" w:rsidRDefault="002B3D6D" w:rsidP="00727AC3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85" type="#_x0000_t136" style="position:absolute;left:0;text-align:left;margin-left:229.95pt;margin-top:14.7pt;width:9pt;height:9pt;z-index:251629568" fillcolor="green">
            <v:shadow color="#868686"/>
            <v:textpath style="font-family:&quot;Monotype Corsiva&quot;;font-size:14pt;font-weight:bold;v-text-kern:t" trim="t" fitpath="t" string="5"/>
          </v:shape>
        </w:pict>
      </w:r>
      <w:r w:rsidRPr="00727AC3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Чумакова Арина, 9 б класс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86" type="#_x0000_t136" style="position:absolute;left:0;text-align:left;margin-left:.9pt;margin-top:13.65pt;width:117pt;height:16.5pt;z-index:251632640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11694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87" style="position:absolute;left:0;text-align:left;z-index:251631616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88" type="#_x0000_t98" style="position:absolute;left:0;text-align:left;margin-left:-2.85pt;margin-top:4.45pt;width:7in;height:45pt;z-index:251630592" fillcolor="#6f9" strokecolor="#396">
            <v:fill color2="fill darken(118)" rotate="t" angle="-45" focusposition=".5,.5" focussize="" method="linear sigma" type="gradientRadial"/>
            <v:textbox style="mso-next-textbox:#_x0000_s1088">
              <w:txbxContent>
                <w:p w:rsidR="002B3D6D" w:rsidRPr="00D85992" w:rsidRDefault="002B3D6D" w:rsidP="00116946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Л у ч ш и й    с о в е т н и к</w:t>
                  </w:r>
                </w:p>
                <w:p w:rsidR="002B3D6D" w:rsidRPr="00D85992" w:rsidRDefault="002B3D6D" w:rsidP="0011694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11694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8B28AA" w:rsidRDefault="002B3D6D" w:rsidP="00116946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color w:val="244061"/>
          <w:sz w:val="12"/>
          <w:szCs w:val="12"/>
          <w:shd w:val="clear" w:color="auto" w:fill="FFFFFF"/>
        </w:rPr>
      </w:pPr>
    </w:p>
    <w:p w:rsidR="002B3D6D" w:rsidRDefault="002B3D6D" w:rsidP="00116946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87" o:spid="_x0000_s1089" type="#_x0000_t75" alt="https://sun9-84.userapi.com/s/v1/ig2/_a1dp58KJILZkqYdQ5JnybbTw0cA9dr47GxtsV-zklMEkH5C6Qur-dvHpfHfFuExmNbDoDpmhZ2UG6LoX81OXeT5.jpg?size=825x1080&amp;quality=95&amp;type=album" style="position:absolute;left:0;text-align:left;margin-left:0;margin-top:3.25pt;width:237pt;height:225.75pt;z-index:251634688;visibility:visible" stroked="t" strokecolor="#4f81bd" strokeweight="2.25pt">
            <v:imagedata r:id="rId40" o:title="" cropbottom="17788f"/>
          </v:shape>
        </w:pic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</w:t>
      </w: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Я хочу рассказать вам о нашем замечательном советнике директора Мудраковой Елене Ивановне. Школа - это не просто место для учебы и проведения доминирующей половины вашего дня, но еще и большая жизненная площадка для получения новых навыков, простор для социализации каждого из нас и модулятор реальной действительности, в которой школьники - решающий фактор. Для правильного направления будущего каждому человеку необходим наставник. Благодаря реализации федерального проекта «Патриотическое воспитание граждан Российской Федерации» национального проекта «Образование» в нашей школе появилась должность «Советник», которую заняла учитель русского и литературы - Мудракова Елена Ивановна.</w:t>
      </w: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90" o:spid="_x0000_s1090" type="#_x0000_t75" alt="https://sun9-64.userapi.com/s/v1/ig2/M-6zLyhhO3okUO7ADuKkKc9b7gOfNCExwEDd8SRniWLUHeQeUq3UozH_bemskHf1NkSGM38mDf-VkfwNXOe7-b9Y.jpg?size=1280x960&amp;quality=95&amp;type=album" style="position:absolute;left:0;text-align:left;margin-left:0;margin-top:4.8pt;width:237pt;height:159.8pt;z-index:251635712;visibility:visible" stroked="t" strokecolor="#4f81bd" strokeweight="2.25pt">
            <v:imagedata r:id="rId41" o:title="" cropbottom="6703f"/>
          </v:shape>
        </w:pict>
      </w: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  <w:r w:rsidRPr="00A14395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Мудракова Е.И. с кадетами в музее</w:t>
      </w:r>
    </w:p>
    <w:p w:rsidR="002B3D6D" w:rsidRPr="00A14395" w:rsidRDefault="002B3D6D" w:rsidP="00A14395">
      <w:pPr>
        <w:tabs>
          <w:tab w:val="left" w:pos="183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s1091" type="#_x0000_t136" style="position:absolute;left:0;text-align:left;margin-left:.9pt;margin-top:8.45pt;width:9pt;height:9pt;z-index:251636736" fillcolor="green">
            <v:shadow color="#868686"/>
            <v:textpath style="font-family:&quot;Monotype Corsiva&quot;;font-size:14pt;font-weight:bold;v-text-kern:t" trim="t" fitpath="t" string="6"/>
          </v:shape>
        </w:pict>
      </w:r>
      <w:r w:rsidRPr="00A14395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 им. М.И</w:t>
      </w:r>
      <w:r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.</w:t>
      </w:r>
      <w:r w:rsidRPr="00A14395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  Остапенко</w:t>
      </w: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92" type="#_x0000_t136" style="position:absolute;left:0;text-align:left;margin-left:163.2pt;margin-top:8.1pt;width:75.75pt;height:18.75pt;z-index:25163366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6"/>
          <w:szCs w:val="6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</w:t>
      </w: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нашей школе действует система ученического самоуправления. Оно уже долгие годы занимает важную нишу в школьной структуре, но современных ребят трудно привлечь в подобные организации. Им куда интереснее общаться в социальных сетях, смотреть Tik Tok и постить смешные видео под звуки.</w: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96" o:spid="_x0000_s1093" type="#_x0000_t75" alt="https://sun9-80.userapi.com/s/v1/ig2/XqSCVi3G7gd0O5ZdOn4UaTiXSwN-CoRTk7wh834kUE0dZMf4rOs4z_1k7XnQPJarlNE4wvUofUgwJUXO8j76dNiq.jpg?size=1280x960&amp;quality=95&amp;type=album" style="position:absolute;left:0;text-align:left;margin-left:.3pt;margin-top:.95pt;width:240pt;height:164.45pt;z-index:251637760;visibility:visible" stroked="t" strokecolor="#4f81bd" strokeweight="2.25pt">
            <v:imagedata r:id="rId42" o:title="" croptop="5728f"/>
          </v:shape>
        </w:pic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14395" w:rsidRDefault="002B3D6D" w:rsidP="00A14395">
      <w:pPr>
        <w:tabs>
          <w:tab w:val="left" w:pos="183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10"/>
          <w:szCs w:val="10"/>
          <w:highlight w:val="lightGray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A14395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Мудракова Е.И. с обучающимися 4 класса</w: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По-моему мнению, чтобы самоуправление не угасало в связи с современными реалиями нужны грамотные взрослые, которые направляли бы деятельность в нужное русло. Елена Ивановна - одна из таких людей. Вместе с другими учителями она структурировала работу организации, привлекла и воодушевила ребят на ученические «подвиги». Нам некогда скучать, когда за работу берётся наш советник! Ее искренняя любовь к детям, открытость по маленьким и «взрослым» вопросам, эрудированность и начитанность не может не восхищать.</w: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93" o:spid="_x0000_s1094" type="#_x0000_t75" alt="https://sun9-23.userapi.com/s/v1/ig2/DqKgp2b4S-p9VCeoh8ep0EZALrKnSFsux5TZgnOHS4PBF9W2CIzmlrewreAH2FEm62ZYUwglogk50I-778mAA-R6.jpg?size=1280x960&amp;quality=95&amp;type=album" style="position:absolute;left:0;text-align:left;margin-left:.3pt;margin-top:2.95pt;width:240.75pt;height:180.75pt;z-index:251638784;visibility:visible" stroked="t" strokecolor="#4f81bd" strokeweight="2.25pt">
            <v:imagedata r:id="rId43" o:title=""/>
          </v:shape>
        </w:pic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4395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Мудракова Е.И. и первоклассники</w:t>
      </w: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F673E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95" type="#_x0000_t136" style="position:absolute;left:0;text-align:left;margin-left:-2.85pt;margin-top:6.3pt;width:75.75pt;height:18.75pt;z-index:25164185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CF673E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CF673E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096" style="position:absolute;left:0;text-align:left;z-index:251640832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97" type="#_x0000_t98" style="position:absolute;left:0;text-align:left;margin-left:-2.85pt;margin-top:4.45pt;width:7in;height:45pt;z-index:251639808" fillcolor="#6f9" strokecolor="#396">
            <v:fill color2="fill darken(118)" rotate="t" angle="-45" focusposition=".5,.5" focussize="" method="linear sigma" type="gradientRadial"/>
            <v:textbox style="mso-next-textbox:#_x0000_s1097">
              <w:txbxContent>
                <w:p w:rsidR="002B3D6D" w:rsidRPr="00D85992" w:rsidRDefault="002B3D6D" w:rsidP="00CF673E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ш к о л ь н ы е   н о в о с т и</w:t>
                  </w:r>
                </w:p>
                <w:p w:rsidR="002B3D6D" w:rsidRPr="00D85992" w:rsidRDefault="002B3D6D" w:rsidP="00CF673E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CF673E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CF673E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Default="002B3D6D" w:rsidP="00A14395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98" type="#_x0000_t75" alt="Основная школа №10 | Навигаторы детства" style="position:absolute;left:0;text-align:left;margin-left:-11.25pt;margin-top:440.8pt;width:266.25pt;height:205.5pt;z-index:251643904;visibility:visible">
            <v:imagedata r:id="rId44" o:title=""/>
          </v:shape>
        </w:pic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 </w:t>
      </w: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Помимо реорганизации самоуправления, не могу не привести мероприятия, которые стали интереснее. Когда она работала в начальной школе, утренники и праздники под ее чутким руководством получались оригинальными! Теперь же акции, встречи, школьные события освещаются ещё более интересно и познавательно. Например, «Светлячки России», «Каким должен быть защитник Отечества?», «Знакомство с космонавтом» и т.д.</w:t>
      </w: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  <w:t>Наша учительница-советник вкладывает всю душу в создание позитивного настроя среди учащихся. Недавно я представляла школу на конкурсе «Лидер-2022». Вместе с другими учителями она помогла придумать и реализовать проект «Мы - сердце великой страны!» Елена Ивановна считает, что наше совместное творчество содержит глубокий, важный посыл для современной действительности. Я не могу с ней не согласиться.</w:t>
      </w: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  <w:t>В заключении хотелось бы ещё раз отметить значимость нашего советника. Елена Ивановна - достойный учитель, верный старший товарищ и добрый, понимающийся организатор. Она легко находит контакт в коллективе и по ниточке сцепляет его в плодотворную работу. Не хватит и миллиона слов, чтобы описать наше глубокое уважение к таким людям, как она!</w:t>
      </w:r>
    </w:p>
    <w:p w:rsidR="002B3D6D" w:rsidRPr="00116946" w:rsidRDefault="002B3D6D" w:rsidP="00116946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11694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3230B8" w:rsidRDefault="002B3D6D" w:rsidP="003230B8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Pr="003230B8" w:rsidRDefault="002B3D6D" w:rsidP="003230B8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3230B8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Воронкова Дарья, 10 класс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99" type="#_x0000_t136" style="position:absolute;left:0;text-align:left;margin-left:121.95pt;margin-top:4.25pt;width:117pt;height:16.5pt;z-index:251642880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3D1F4F" w:rsidRDefault="002B3D6D" w:rsidP="003D1F4F">
      <w:pPr>
        <w:spacing w:after="0"/>
        <w:jc w:val="center"/>
        <w:rPr>
          <w:rFonts w:ascii="Monotype Corsiva" w:hAnsi="Monotype Corsiva"/>
          <w:color w:val="002060"/>
          <w:sz w:val="28"/>
          <w:szCs w:val="28"/>
          <w:shd w:val="clear" w:color="auto" w:fill="FFFFFF"/>
        </w:rPr>
      </w:pPr>
    </w:p>
    <w:p w:rsidR="002B3D6D" w:rsidRPr="003D1F4F" w:rsidRDefault="002B3D6D" w:rsidP="003D1F4F">
      <w:pPr>
        <w:spacing w:after="0" w:line="240" w:lineRule="auto"/>
        <w:ind w:firstLine="708"/>
        <w:jc w:val="center"/>
        <w:rPr>
          <w:rFonts w:ascii="Monotype Corsiva" w:hAnsi="Monotype Corsiva"/>
          <w:b/>
          <w:i/>
          <w:color w:val="002060"/>
          <w:sz w:val="28"/>
          <w:szCs w:val="28"/>
          <w:shd w:val="clear" w:color="auto" w:fill="FFFFFF"/>
        </w:rPr>
      </w:pPr>
      <w:r w:rsidRPr="003D1F4F">
        <w:rPr>
          <w:rFonts w:ascii="Monotype Corsiva" w:hAnsi="Monotype Corsiva"/>
          <w:b/>
          <w:i/>
          <w:color w:val="002060"/>
          <w:sz w:val="28"/>
          <w:szCs w:val="28"/>
          <w:shd w:val="clear" w:color="auto" w:fill="FFFFFF"/>
        </w:rPr>
        <w:t>ИМЕЮ ПРАВО ЗНАТЬ!</w:t>
      </w:r>
    </w:p>
    <w:p w:rsidR="002B3D6D" w:rsidRDefault="002B3D6D" w:rsidP="003D1F4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D1F4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13 апреля 2022 года</w:t>
      </w:r>
      <w:r w:rsidRPr="00AC3C1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в целях повышения правовой грамотности и культуры детей в сфере профилактики правонарушений, зависимого поведения, безопасного использования сети Интернет, обучающиеся 9-11 классов приняли участие в краевом Интернет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AC3C1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- уроке антинаркотической 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аправленности "Имею право знать</w:t>
      </w:r>
      <w:r w:rsidRPr="00AC3C1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", организованным министерством образования Ставропольского края, с участием специалистов правоохранительных органов, здравоохранения.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81" o:spid="_x0000_s1100" type="#_x0000_t75" style="position:absolute;left:0;text-align:left;margin-left:4.05pt;margin-top:4.1pt;width:233.7pt;height:172.5pt;z-index:251644928;visibility:visible" stroked="t" strokecolor="#4f81bd" strokeweight="2.25pt">
            <v:imagedata r:id="rId45" o:title="" croptop="11763f" cropbottom="9243f" cropleft="5464f" cropright="22347f"/>
          </v:shape>
        </w:pic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3D1F4F" w:rsidRDefault="002B3D6D" w:rsidP="003D1F4F">
      <w:pPr>
        <w:spacing w:after="0"/>
        <w:jc w:val="center"/>
        <w:rPr>
          <w:rFonts w:ascii="Monotype Corsiva" w:hAnsi="Monotype Corsiva"/>
          <w:b/>
          <w:i/>
          <w:color w:val="002060"/>
          <w:sz w:val="28"/>
          <w:szCs w:val="28"/>
          <w:shd w:val="clear" w:color="auto" w:fill="FFFFFF"/>
        </w:rPr>
      </w:pPr>
      <w:r w:rsidRPr="003D1F4F">
        <w:rPr>
          <w:rFonts w:ascii="Monotype Corsiva" w:hAnsi="Monotype Corsiva"/>
          <w:b/>
          <w:i/>
          <w:color w:val="002060"/>
          <w:sz w:val="28"/>
          <w:szCs w:val="28"/>
          <w:shd w:val="clear" w:color="auto" w:fill="FFFFFF"/>
        </w:rPr>
        <w:t>ШКОЛА БЕЗОПАСНОСТИ</w:t>
      </w: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08" o:spid="_x0000_s1101" type="#_x0000_t75" alt="https://psv4.userapi.com/c536132/u681765598/docs/d1/a98f2f2573ff/IIRC5182.jpg?extra=IadqfQD8_psrC5CtWEJKvc9f1jA3pUVKZ0MrtjYonLhriLrnkFEJVn6Vl7IynIIQEYnWvmYm7aUaPnAGvjAIyyYRA4DolGZv02BCX10GtBzrX5MIOTk5GNCgvB9t9dK6J2lFjQ7wI9Cjyfr3NC8-c-ae" style="position:absolute;left:0;text-align:left;margin-left:126.35pt;margin-top:10.1pt;width:111.45pt;height:162.75pt;z-index:251646976;visibility:visible" stroked="t" strokecolor="#4f81bd" strokeweight="2.25pt">
            <v:imagedata r:id="rId46" o:title="" croptop="14746f" cropleft="3743f"/>
          </v:shape>
        </w:pict>
      </w:r>
      <w:r>
        <w:rPr>
          <w:noProof/>
          <w:lang w:eastAsia="ru-RU"/>
        </w:rPr>
        <w:pict>
          <v:shape id="Рисунок 1199" o:spid="_x0000_s1102" type="#_x0000_t75" alt="https://psv4.userapi.com/c537232/u681765598/docs/d31/f065e6dd5aed/CKRG9379.jpg?extra=Di75rQsvBod2tIt2qbR9TwrY6iQ2DeNUdCWdvxaJ0J-YNh864DGWeC-r2g2ZHEhAt1y-FaRqIjGP_SGHoMqLSya8qAxaOPhes5p5hvCgkrCWiTfEjOFKn0g_V6YnYmxkb2ve966BotYiT_9o3Wj2QE8b" style="position:absolute;left:0;text-align:left;margin-left:4.05pt;margin-top:10.1pt;width:121.5pt;height:162.75pt;z-index:251645952;visibility:visible" stroked="t" strokecolor="#4f81bd" strokeweight="2.25pt">
            <v:imagedata r:id="rId47" o:title="" cropbottom="16157f"/>
          </v:shape>
        </w:pic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</w:t>
      </w: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D1F4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26 апреля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нашей школе прошли краевые соревнования "Школа безопасности". Программа соревнований предусматривала проведение следующих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видов соревнований и конкурсов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: короткая дистанция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«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Полос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 препятствий           в         природной    среде»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; </w:t>
      </w: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03" type="#_x0000_t136" style="position:absolute;left:0;text-align:left;margin-left:224.7pt;margin-top:2.95pt;width:9pt;height:9pt;z-index:251648000" fillcolor="green">
            <v:shadow color="#868686"/>
            <v:textpath style="font-family:&quot;Monotype Corsiva&quot;;font-size:14pt;font-weight:bold;v-text-kern:t" trim="t" fitpath="t" string="7"/>
          </v:shape>
        </w:pict>
      </w: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B6332C">
      <w:pPr>
        <w:tabs>
          <w:tab w:val="left" w:pos="18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B6332C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04" type="#_x0000_t136" style="position:absolute;left:0;text-align:left;margin-left:-2.85pt;margin-top:13.65pt;width:117pt;height:16.5pt;z-index:251652096" fillcolor="green" strokecolor="#030">
            <v:shadow color="#868686"/>
            <v:textpath style="font-family:&quot;Monotype Corsiva&quot;;font-size:14pt;font-weight:bold;v-text-kern:t" trim="t" fitpath="t" string="Апрель 2022год"/>
          </v:shape>
        </w:pict>
      </w:r>
    </w:p>
    <w:p w:rsidR="002B3D6D" w:rsidRDefault="002B3D6D" w:rsidP="00B6332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B6332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105" style="position:absolute;left:0;text-align:left;z-index:251650048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06" type="#_x0000_t98" style="position:absolute;left:0;text-align:left;margin-left:-2.85pt;margin-top:4.45pt;width:7in;height:45pt;z-index:251649024" fillcolor="#6f9" strokecolor="#396">
            <v:fill color2="fill darken(118)" rotate="t" angle="-45" focusposition=".5,.5" focussize="" method="linear sigma" type="gradientRadial"/>
            <v:textbox style="mso-next-textbox:#_x0000_s1106">
              <w:txbxContent>
                <w:p w:rsidR="002B3D6D" w:rsidRPr="00D85992" w:rsidRDefault="002B3D6D" w:rsidP="00B6332C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ш к о л ь н ы е   н о в о с т и</w:t>
                  </w:r>
                </w:p>
                <w:p w:rsidR="002B3D6D" w:rsidRPr="00D85992" w:rsidRDefault="002B3D6D" w:rsidP="00B6332C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B6332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244061"/>
          <w:sz w:val="6"/>
          <w:szCs w:val="6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«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Комбинированная пожарная эстафета с элемен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тами пожарно-тактической полосы»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; ком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бинированное силовое упражнение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; литер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атурно-художественный конкурс «Героям спасателям посвящается», фотоконкурс «</w:t>
      </w:r>
      <w:r w:rsidRPr="003D1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Один миг из жизни спасателя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».</w:t>
      </w: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0" o:spid="_x0000_s1107" type="#_x0000_t75" alt="Спасатели - детям. Прививка от беспечности » Афіцыйны сайт раённай газеты  &amp;quot;Міёрскія навіны&amp;quot;" style="position:absolute;left:0;text-align:left;margin-left:35.25pt;margin-top:25.75pt;width:165.75pt;height:124.5pt;z-index:251653120;visibility:visible">
            <v:imagedata r:id="rId48" o:title="" chromakey="white"/>
          </v:shape>
        </w:pic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Во всех конкурсах ребята достойно выступили. Молодцы!</w:t>
      </w: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3D1F4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0F1021">
      <w:pPr>
        <w:spacing w:after="0"/>
        <w:jc w:val="center"/>
        <w:rPr>
          <w:rFonts w:ascii="Monotype Corsiva" w:hAnsi="Monotype Corsiva"/>
          <w:b/>
          <w:color w:val="002060"/>
          <w:sz w:val="28"/>
          <w:szCs w:val="28"/>
          <w:shd w:val="clear" w:color="auto" w:fill="FFFFFF"/>
        </w:rPr>
      </w:pPr>
      <w:r w:rsidRPr="00616C37">
        <w:rPr>
          <w:rFonts w:ascii="Monotype Corsiva" w:hAnsi="Monotype Corsiva"/>
          <w:b/>
          <w:color w:val="002060"/>
          <w:sz w:val="28"/>
          <w:szCs w:val="28"/>
          <w:shd w:val="clear" w:color="auto" w:fill="FFFFFF"/>
        </w:rPr>
        <w:t>«Героям спасателям посвящается»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В дыму пожаров, на защите от врага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Стоит он, доблестный защитник мой!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 xml:space="preserve">Тактичность, мужество, реакция и сила – </w:t>
      </w:r>
    </w:p>
    <w:p w:rsidR="002B3D6D" w:rsidRPr="00616C37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Его черты, недаром он – герой!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Спасать от бед, сражаться со стихией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Иль человеку подарить вторую жизнь -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Найдет он выход из любой перипетии,</w:t>
      </w:r>
    </w:p>
    <w:p w:rsidR="002B3D6D" w:rsidRPr="00616C37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Везде, где б он ни окажись!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Не славы ради, для спокойствия и мира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Придет на помощь, руку протянув.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 xml:space="preserve">Он никогда не запятнает честь мундира, </w:t>
      </w:r>
    </w:p>
    <w:p w:rsidR="002B3D6D" w:rsidRPr="00616C37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На дело правое однажды присягнув.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Мы не устанем воспевать всех в песнях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 xml:space="preserve">Спасателей-героев вновь и вновь. 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Ведь все они, без лишней скажем лести,</w:t>
      </w:r>
    </w:p>
    <w:p w:rsidR="002B3D6D" w:rsidRPr="00616C37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Горячую имеют в жилах кровь.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Горят сердца их трепетной любовью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К однажды выбранному делу своему,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 xml:space="preserve">Они, увидев раз глаза с мольбою, </w:t>
      </w:r>
    </w:p>
    <w:p w:rsidR="002B3D6D" w:rsidRPr="00616C37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Навеки преданы лишь делу одному.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Спасатели-герои! Вам поклоны!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Вам вечно благодарен будет тот,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Кто ходит вновь под чистым небосклоном,</w:t>
      </w:r>
    </w:p>
    <w:p w:rsidR="002B3D6D" w:rsidRPr="00616C37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Во славу вас хвалебный гимн поет!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Пусть вас любые обойдут ненастья,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Друзья пусть никогда не предают,</w:t>
      </w:r>
    </w:p>
    <w:p w:rsidR="002B3D6D" w:rsidRPr="00616C37" w:rsidRDefault="002B3D6D" w:rsidP="00616C37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Мы искренне желает только счастья,</w:t>
      </w:r>
    </w:p>
    <w:p w:rsidR="002B3D6D" w:rsidRPr="000F1021" w:rsidRDefault="002B3D6D" w:rsidP="000F1021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i/>
          <w:color w:val="002060"/>
          <w:sz w:val="24"/>
          <w:szCs w:val="24"/>
        </w:rPr>
        <w:t>Неоценим ваш благородный труд!</w:t>
      </w:r>
    </w:p>
    <w:p w:rsidR="002B3D6D" w:rsidRPr="00616C37" w:rsidRDefault="002B3D6D" w:rsidP="00616C37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2B3D6D" w:rsidRPr="00616C37" w:rsidRDefault="002B3D6D" w:rsidP="00616C37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b/>
          <w:i/>
          <w:color w:val="002060"/>
          <w:sz w:val="24"/>
          <w:szCs w:val="24"/>
        </w:rPr>
        <w:t xml:space="preserve">Романенко Александр, </w:t>
      </w:r>
    </w:p>
    <w:p w:rsidR="002B3D6D" w:rsidRPr="00616C37" w:rsidRDefault="002B3D6D" w:rsidP="00616C37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616C37">
        <w:rPr>
          <w:rFonts w:ascii="Times New Roman" w:hAnsi="Times New Roman"/>
          <w:b/>
          <w:i/>
          <w:color w:val="002060"/>
          <w:sz w:val="24"/>
          <w:szCs w:val="24"/>
        </w:rPr>
        <w:t>обучающийся 8 класса</w: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08" type="#_x0000_t136" style="position:absolute;left:0;text-align:left;margin-left:23.25pt;margin-top:1.9pt;width:9pt;height:9pt;z-index:251654144" fillcolor="green">
            <v:shadow color="#868686"/>
            <v:textpath style="font-family:&quot;Monotype Corsiva&quot;;font-size:14pt;font-weight:bold;v-text-kern:t" trim="t" fitpath="t" string="8"/>
          </v:shape>
        </w:pic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09" type="#_x0000_t136" style="position:absolute;left:0;text-align:left;margin-left:159pt;margin-top:11.4pt;width:75.75pt;height:18.75pt;z-index:25165107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0D4159" w:rsidRDefault="002B3D6D" w:rsidP="000D4159">
      <w:pPr>
        <w:tabs>
          <w:tab w:val="left" w:pos="253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0D415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26 апреля</w:t>
      </w:r>
      <w:r w:rsidRPr="000D415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селе Апанасенковском прошли занятия по безопасности, которые провели представители МЧС.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занятиях приняли участие обучающиеся 7 б класса (классный руководитель – Фисенко Ю.В.).</w: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20" o:spid="_x0000_s1110" type="#_x0000_t75" alt="https://vk.com/doc681765598_635531692?hash=87buPyqiw04eZz0Gpbx8zzb1mWmYxQJPxq2ucjFG87z&amp;dl=mWVdgCZzoZfwksaAoVVp9ZIBVWUjQSL3OULHEoj1Inw&amp;wnd=1" style="position:absolute;left:0;text-align:left;margin-left:5.55pt;margin-top:8pt;width:237pt;height:178pt;z-index:251655168;visibility:visible" stroked="t" strokecolor="#4f81bd" strokeweight="2.25pt">
            <v:imagedata r:id="rId49" o:title=""/>
          </v:shape>
        </w:pic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14" o:spid="_x0000_s1111" type="#_x0000_t75" alt="https://vk.com/doc681765598_635531662?hash=43M9jENpcaqzAiDNOWCy8Y9jL1lDsVeGBhb8OkzmzdT&amp;dl=ZJSczBzRojWh5gQIr27AuvYWV1PyODTtNmQZixZxlRL&amp;wnd=1" style="position:absolute;left:0;text-align:left;margin-left:5.55pt;margin-top:1.05pt;width:237pt;height:198pt;z-index:251656192;visibility:visible" stroked="t" strokecolor="#4f81bd" strokeweight="2.25pt">
            <v:imagedata r:id="rId50" o:title="" croptop="18880f" cropbottom="15889f"/>
          </v:shape>
        </w:pic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11" o:spid="_x0000_s1112" type="#_x0000_t75" alt="https://sun9-83.userapi.com/s/v1/ig2/etyxcjiT2HVtJ88CiN32AJYLPHqiI8ub2sZcMf2NT-lCMeKPe6uyN386l9MMgvHoVG77ZGOboHUUuYw0xEBdydXD.jpg?size=607x1080&amp;quality=95&amp;type=album" style="position:absolute;left:0;text-align:left;margin-left:5.55pt;margin-top:.25pt;width:237pt;height:186pt;z-index:251657216;visibility:visible" stroked="t" strokecolor="#4f81bd" strokeweight="2.25pt">
            <v:imagedata r:id="rId51" o:title="" croptop="15484f" cropbottom="20365f"/>
          </v:shape>
        </w:pic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0D4159" w:rsidRDefault="002B3D6D" w:rsidP="008B28AA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0D415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Pr="00616C37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0A40BB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13" type="#_x0000_t136" style="position:absolute;margin-left:-2.85pt;margin-top:6.3pt;width:75.75pt;height:18.75pt;z-index:25166028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0A40BB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0A40BB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14" type="#_x0000_t98" style="position:absolute;left:0;text-align:left;margin-left:-2.85pt;margin-top:.5pt;width:7in;height:45pt;z-index:251658240" fillcolor="#6f9" strokecolor="#396">
            <v:fill color2="fill darken(118)" rotate="t" angle="-45" focusposition=".5,.5" focussize="" method="linear sigma" type="gradientRadial"/>
            <v:textbox style="mso-next-textbox:#_x0000_s1114">
              <w:txbxContent>
                <w:p w:rsidR="002B3D6D" w:rsidRPr="00D85992" w:rsidRDefault="002B3D6D" w:rsidP="000A40BB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«посади тюльпан и сделай школу лучше!»</w:t>
                  </w:r>
                </w:p>
                <w:p w:rsidR="002B3D6D" w:rsidRPr="00D85992" w:rsidRDefault="002B3D6D" w:rsidP="000A40BB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115" style="position:absolute;left:0;text-align:left;z-index:251659264" from="-2.85pt,.5pt" to="501.15pt,.5pt" strokecolor="green" strokeweight="4.5pt">
            <v:stroke linestyle="thickThin"/>
          </v:line>
        </w:pict>
      </w:r>
    </w:p>
    <w:p w:rsidR="002B3D6D" w:rsidRDefault="002B3D6D" w:rsidP="000A40BB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992DAB" w:rsidRDefault="002B3D6D" w:rsidP="00992DAB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2B3D6D" w:rsidRPr="00992DAB" w:rsidRDefault="002B3D6D" w:rsidP="00992DAB">
      <w:pPr>
        <w:pStyle w:val="NormalWeb"/>
        <w:spacing w:before="0" w:beforeAutospacing="0" w:after="0" w:afterAutospacing="0"/>
        <w:ind w:firstLine="708"/>
        <w:jc w:val="both"/>
        <w:rPr>
          <w:color w:val="17365D"/>
        </w:rPr>
      </w:pPr>
      <w:r w:rsidRPr="00992DAB">
        <w:rPr>
          <w:color w:val="17365D"/>
          <w:shd w:val="clear" w:color="auto" w:fill="FFFFFF"/>
        </w:rPr>
        <w:t xml:space="preserve">В августе  2021 года  наша школа была признана  </w:t>
      </w:r>
      <w:r w:rsidRPr="00992DAB">
        <w:rPr>
          <w:color w:val="17365D"/>
        </w:rPr>
        <w:t>победителем краевого конкурса «Школьный двор — 2021», который  проводил Краевой центр экологии, туризма и краеведения.</w:t>
      </w:r>
      <w:r w:rsidRPr="00992DAB">
        <w:rPr>
          <w:rStyle w:val="Emphasis"/>
          <w:color w:val="17365D"/>
        </w:rPr>
        <w:t xml:space="preserve"> </w:t>
      </w:r>
      <w:r w:rsidRPr="00992DAB">
        <w:rPr>
          <w:rStyle w:val="Emphasis"/>
          <w:i w:val="0"/>
          <w:color w:val="17365D"/>
        </w:rPr>
        <w:t>За победу боролись общеобразовательные организации из 20 муниципальных и городских округов. Без лишней скромности скажем, что жюри отметило благоустройство  именно  нашего школьного двора.</w:t>
      </w: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 xml:space="preserve"> Безусловно, это победа всех  работников школы и, конечно, наших учеников.  Ведь благодаря систематическому труду,  направленному на благоустройство территории, мы  и стали победителями.</w:t>
      </w:r>
    </w:p>
    <w:p w:rsidR="002B3D6D" w:rsidRPr="00992DAB" w:rsidRDefault="002B3D6D" w:rsidP="00992DAB">
      <w:pPr>
        <w:pStyle w:val="NormalWeb"/>
        <w:spacing w:before="0" w:beforeAutospacing="0" w:after="0" w:afterAutospacing="0"/>
        <w:jc w:val="both"/>
        <w:rPr>
          <w:color w:val="17365D"/>
        </w:rPr>
      </w:pPr>
      <w:r w:rsidRPr="00992DAB">
        <w:rPr>
          <w:color w:val="17365D"/>
          <w:shd w:val="clear" w:color="auto" w:fill="FFFFFF"/>
        </w:rPr>
        <w:t xml:space="preserve"> </w:t>
      </w:r>
      <w:r w:rsidRPr="00992DAB">
        <w:rPr>
          <w:color w:val="17365D"/>
          <w:shd w:val="clear" w:color="auto" w:fill="FFFFFF"/>
        </w:rPr>
        <w:tab/>
      </w:r>
      <w:r w:rsidRPr="00992DAB">
        <w:rPr>
          <w:color w:val="17365D"/>
        </w:rPr>
        <w:t>За порядком на территории нашей школы педагоги и ученики следят постоянно. Во дворе разбиты разноцветные клумбы, за которыми мы  регулярно  ухаживаем  и обновляем. Так,  в сентябре 2021 года в нашей школе была проведена акция «Посади тюльпан и сделай школу лучше!»</w:t>
      </w: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 xml:space="preserve">Ее цель — развитие экологической культуры, воспитание бережного отношение к природе. </w:t>
      </w: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 xml:space="preserve">Отрадно, что принять участие в акции изъявили желание все наши ученики. Каждый класс внес свою лепту! Учащиеся школы  и их родители приносили  луковицы разноцветных </w:t>
      </w: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тюльпанов. Каждый классный коллектив выбирал свой цвет. Всего было собрано  более 1000 луковиц.  Хотя организаторы акции планировали собрать только по 1 луковице от ученика.  Так получилось, что мы собрали в десять раз больше (столь непреодолимым оказалось желание ребят   и жителей села сделать родную школу краше).</w:t>
      </w: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</w:rPr>
      </w:pP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Высаживали тюльпаны на школьные клумбы тоже ученики. Волонтерский отряд «Кто, если не мы!» высадил красные тюльпаны. Выпускники 2022 года (обучающиеся 11 класса) решили  оставить о себе память с помощью белых тюльпанов.  Учащиеся 8 класса  принесли и высадили фиолетовые тюльпаны, а казачий кадетский класс – желтые.</w:t>
      </w: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Ранней весной, стоило лишь солнышку порадовать нас первыми теплыми лучами, на наших  клумбах, начали появляться листочки </w:t>
      </w: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тюльпанов</w:t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 xml:space="preserve">. </w:t>
      </w: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16" type="#_x0000_t136" style="position:absolute;left:0;text-align:left;margin-left:121.95pt;margin-top:8.55pt;width:117pt;height:16.5pt;z-index:251661312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Мы с ребятами каждый день наблюдали как, не смотря на холодную погоду, </w:t>
      </w: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тюльпаны</w:t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 тянулись к солнцу и пытались раскрыть свои листики, словно ладошки.</w:t>
      </w: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Мы очень ждали, когда распустятся цветы, с каждым днем </w:t>
      </w: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тюльпаны</w:t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 набирали силу и поднимались навстречу солнцу. И вот распустились первые цветочки!</w:t>
      </w: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17" type="#_x0000_t75" style="position:absolute;left:0;text-align:left;margin-left:1.05pt;margin-top:4.85pt;width:242.25pt;height:122.25pt;z-index:251667456;visibility:visible" stroked="t" strokecolor="#92d050" strokeweight="2.25pt">
            <v:imagedata r:id="rId52" o:title="" cropbottom="40773f"/>
          </v:shape>
        </w:pict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ab/>
      </w: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18" type="#_x0000_t75" style="position:absolute;left:0;text-align:left;margin-left:1.05pt;margin-top:12.7pt;width:242.25pt;height:221.25pt;z-index:251668480;visibility:visible" stroked="t" strokecolor="#92d050" strokeweight="2.25pt">
            <v:imagedata r:id="rId53" o:title="" cropright="25216f"/>
          </v:shape>
        </w:pict>
      </w: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</w:p>
    <w:p w:rsidR="002B3D6D" w:rsidRPr="00992DAB" w:rsidRDefault="002B3D6D" w:rsidP="00992DAB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Желтые, розовые, белые, фиолетовые, красные </w:t>
      </w: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тюльпаны радуют  взор</w:t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, напоминая о весне и даря праздничное настроение.</w:t>
      </w:r>
    </w:p>
    <w:p w:rsidR="002B3D6D" w:rsidRPr="00992DAB" w:rsidRDefault="002B3D6D" w:rsidP="00992DAB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17365D"/>
        </w:rPr>
      </w:pPr>
      <w:r w:rsidRPr="00992DAB">
        <w:rPr>
          <w:color w:val="17365D"/>
        </w:rPr>
        <w:t>Наш двор превратился в прекрасную фотозону. Фотографии распустившихся </w:t>
      </w:r>
      <w:r w:rsidRPr="00992DAB">
        <w:rPr>
          <w:rStyle w:val="Strong"/>
          <w:b w:val="0"/>
          <w:color w:val="17365D"/>
          <w:bdr w:val="none" w:sz="0" w:space="0" w:color="auto" w:frame="1"/>
        </w:rPr>
        <w:t>тюльпанов</w:t>
      </w:r>
      <w:r w:rsidRPr="00992DAB">
        <w:rPr>
          <w:color w:val="17365D"/>
        </w:rPr>
        <w:t> регулярно выкладываются  в совместной группе родителей и педагогов, в Ватсапе.</w:t>
      </w:r>
    </w:p>
    <w:p w:rsidR="002B3D6D" w:rsidRPr="00992DAB" w:rsidRDefault="002B3D6D" w:rsidP="00992DAB">
      <w:pPr>
        <w:spacing w:after="0" w:line="240" w:lineRule="auto"/>
        <w:ind w:firstLine="708"/>
        <w:jc w:val="both"/>
        <w:rPr>
          <w:rFonts w:ascii="Times New Roman" w:hAnsi="Times New Roman"/>
          <w:color w:val="17365D"/>
          <w:sz w:val="24"/>
          <w:szCs w:val="24"/>
        </w:rPr>
      </w:pP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Мы очень рады, что  долгие годы будем любоваться красотой чудесных весенних цветов!</w:t>
      </w:r>
    </w:p>
    <w:p w:rsidR="002B3D6D" w:rsidRPr="00992DAB" w:rsidRDefault="002B3D6D" w:rsidP="00992DAB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  <w:shd w:val="clear" w:color="auto" w:fill="FFFFFF"/>
        </w:rPr>
      </w:pPr>
      <w:r w:rsidRPr="00992DAB">
        <w:rPr>
          <w:rFonts w:ascii="Times New Roman" w:hAnsi="Times New Roman"/>
          <w:color w:val="17365D"/>
          <w:sz w:val="24"/>
          <w:szCs w:val="24"/>
        </w:rPr>
        <w:tab/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Благодарим родителей, работников школы и всех ребят, принявших участие в </w:t>
      </w:r>
      <w:r w:rsidRPr="00992DAB">
        <w:rPr>
          <w:rStyle w:val="Strong"/>
          <w:rFonts w:ascii="Times New Roman" w:hAnsi="Times New Roman"/>
          <w:b w:val="0"/>
          <w:color w:val="17365D"/>
          <w:sz w:val="24"/>
          <w:szCs w:val="24"/>
          <w:bdr w:val="none" w:sz="0" w:space="0" w:color="auto" w:frame="1"/>
          <w:shd w:val="clear" w:color="auto" w:fill="FFFFFF"/>
        </w:rPr>
        <w:t>акции</w:t>
      </w:r>
      <w:r w:rsidRPr="00992DAB">
        <w:rPr>
          <w:rFonts w:ascii="Times New Roman" w:hAnsi="Times New Roman"/>
          <w:color w:val="17365D"/>
          <w:sz w:val="24"/>
          <w:szCs w:val="24"/>
          <w:shd w:val="clear" w:color="auto" w:fill="FFFFFF"/>
        </w:rPr>
        <w:t>!</w:t>
      </w:r>
    </w:p>
    <w:p w:rsidR="002B3D6D" w:rsidRPr="00992DAB" w:rsidRDefault="002B3D6D" w:rsidP="00992DAB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992DAB">
        <w:rPr>
          <w:rFonts w:ascii="Times New Roman" w:hAnsi="Times New Roman"/>
          <w:b/>
          <w:i/>
          <w:color w:val="17365D"/>
          <w:sz w:val="24"/>
          <w:szCs w:val="24"/>
          <w:shd w:val="clear" w:color="auto" w:fill="FFFFFF"/>
        </w:rPr>
        <w:t>Школьная Дума</w:t>
      </w:r>
    </w:p>
    <w:p w:rsidR="002B3D6D" w:rsidRPr="0078273E" w:rsidRDefault="002B3D6D" w:rsidP="00992DAB">
      <w:pPr>
        <w:spacing w:after="0" w:line="240" w:lineRule="auto"/>
        <w:jc w:val="both"/>
        <w:rPr>
          <w:rFonts w:ascii="Times New Roman" w:hAnsi="Times New Roman"/>
          <w:color w:val="17365D"/>
          <w:sz w:val="24"/>
          <w:szCs w:val="24"/>
        </w:rPr>
      </w:pPr>
      <w:r>
        <w:rPr>
          <w:noProof/>
          <w:lang w:eastAsia="ru-RU"/>
        </w:rPr>
        <w:pict>
          <v:shape id="_x0000_s1119" type="#_x0000_t136" style="position:absolute;left:0;text-align:left;margin-left:229.95pt;margin-top:4.6pt;width:9pt;height:9pt;z-index:251662336" fillcolor="green">
            <v:shadow color="#868686"/>
            <v:textpath style="font-family:&quot;Monotype Corsiva&quot;;font-size:14pt;font-weight:bold;v-text-kern:t" trim="t" fitpath="t" string="9"/>
          </v:shape>
        </w:pict>
      </w:r>
      <w:r w:rsidRPr="0078273E">
        <w:rPr>
          <w:rFonts w:ascii="Times New Roman" w:hAnsi="Times New Roman"/>
          <w:color w:val="17365D"/>
          <w:sz w:val="24"/>
          <w:szCs w:val="24"/>
        </w:rPr>
        <w:tab/>
      </w:r>
    </w:p>
    <w:p w:rsidR="002B3D6D" w:rsidRPr="0078273E" w:rsidRDefault="002B3D6D" w:rsidP="00992DAB">
      <w:pPr>
        <w:tabs>
          <w:tab w:val="left" w:pos="2400"/>
        </w:tabs>
        <w:spacing w:after="0" w:line="240" w:lineRule="auto"/>
        <w:rPr>
          <w:sz w:val="24"/>
          <w:szCs w:val="24"/>
        </w:rPr>
      </w:pPr>
    </w:p>
    <w:p w:rsidR="002B3D6D" w:rsidRDefault="002B3D6D" w:rsidP="006553B2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20" type="#_x0000_t136" style="position:absolute;left:0;text-align:left;margin-left:-2.85pt;margin-top:13.65pt;width:117pt;height:16.5pt;z-index:251665408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Default="002B3D6D" w:rsidP="006553B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6553B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121" style="position:absolute;left:0;text-align:left;z-index:251664384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22" type="#_x0000_t98" style="position:absolute;left:0;text-align:left;margin-left:-2.85pt;margin-top:4.45pt;width:7in;height:45pt;z-index:251663360" fillcolor="#6f9" strokecolor="#396">
            <v:fill color2="fill darken(118)" rotate="t" angle="-45" focusposition=".5,.5" focussize="" method="linear sigma" type="gradientRadial"/>
            <v:textbox style="mso-next-textbox:#_x0000_s1122">
              <w:txbxContent>
                <w:p w:rsidR="002B3D6D" w:rsidRPr="00D85992" w:rsidRDefault="002B3D6D" w:rsidP="006553B2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ш к о л ь н ы е   н о в о с т и</w:t>
                  </w:r>
                </w:p>
                <w:p w:rsidR="002B3D6D" w:rsidRPr="00D85992" w:rsidRDefault="002B3D6D" w:rsidP="006553B2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6553B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6553B2">
      <w:pPr>
        <w:spacing w:after="0" w:line="240" w:lineRule="auto"/>
        <w:jc w:val="both"/>
        <w:rPr>
          <w:rFonts w:ascii="Times New Roman" w:hAnsi="Times New Roman"/>
          <w:color w:val="244061"/>
          <w:sz w:val="6"/>
          <w:szCs w:val="6"/>
          <w:shd w:val="clear" w:color="auto" w:fill="FFFFFF"/>
        </w:rPr>
      </w:pPr>
    </w:p>
    <w:p w:rsidR="002B3D6D" w:rsidRDefault="002B3D6D" w:rsidP="00D45F21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</w:t>
      </w: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26" o:spid="_x0000_s1123" type="#_x0000_t75" alt="https://sun9-48.userapi.com/s/v1/ig2/dD_daIJb6GV3Lkjd66Ur1DAgDaPKA-eaXWbJFrkc29lOf2ESMcKTdrXI8aZ4xMeVEByscVs1pAQYf33X6ctS-eoC.jpg?size=1032x581&amp;quality=95&amp;type=album" style="position:absolute;left:0;text-align:left;margin-left:.75pt;margin-top:3.7pt;width:240pt;height:135.75pt;z-index:251671552;visibility:visible" stroked="t" strokecolor="#4f81bd" strokeweight="2.25pt">
            <v:imagedata r:id="rId54" o:title=""/>
          </v:shape>
        </w:pic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</w:t>
      </w: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12"/>
          <w:szCs w:val="12"/>
          <w:shd w:val="clear" w:color="auto" w:fill="FFFFFF"/>
        </w:rPr>
      </w:pPr>
    </w:p>
    <w:p w:rsidR="002B3D6D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12"/>
          <w:szCs w:val="12"/>
          <w:shd w:val="clear" w:color="auto" w:fill="FFFFFF"/>
        </w:rPr>
      </w:pPr>
    </w:p>
    <w:p w:rsidR="002B3D6D" w:rsidRPr="00D45F21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12"/>
          <w:szCs w:val="12"/>
          <w:shd w:val="clear" w:color="auto" w:fill="FFFFFF"/>
        </w:rPr>
      </w:pPr>
    </w:p>
    <w:p w:rsidR="002B3D6D" w:rsidRPr="00D45F21" w:rsidRDefault="002B3D6D" w:rsidP="00D45F21">
      <w:pPr>
        <w:tabs>
          <w:tab w:val="left" w:pos="217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Pr="00D45F21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26 апреля</w:t>
      </w:r>
      <w:r w:rsidRPr="00D45F2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Доме Культуры села Дивного, ребята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из 8 - 10 классов</w:t>
      </w:r>
      <w:r w:rsidRPr="00D45F2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побывали на концерте группы эстрадной группы "NEW TONE"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 Приобрести билет на это мероприятие стало возможным благодаря наличию у наших ребят «</w:t>
      </w:r>
      <w:r w:rsidRPr="00D45F21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Пушкинских карт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».</w:t>
      </w:r>
    </w:p>
    <w:p w:rsidR="002B3D6D" w:rsidRPr="00D45F21" w:rsidRDefault="002B3D6D" w:rsidP="00D45F21">
      <w:pPr>
        <w:pStyle w:val="Heading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2060"/>
          <w:sz w:val="24"/>
          <w:szCs w:val="24"/>
        </w:rPr>
      </w:pPr>
      <w:r w:rsidRPr="00D45F21">
        <w:rPr>
          <w:color w:val="002060"/>
          <w:sz w:val="24"/>
          <w:szCs w:val="24"/>
        </w:rPr>
        <w:tab/>
      </w:r>
      <w:r w:rsidRPr="00D45F21">
        <w:rPr>
          <w:b w:val="0"/>
          <w:bCs w:val="0"/>
          <w:color w:val="002060"/>
          <w:sz w:val="24"/>
          <w:szCs w:val="24"/>
        </w:rPr>
        <w:t xml:space="preserve">Благодаря «Пушкинской карте» молодежь </w:t>
      </w:r>
      <w:r>
        <w:rPr>
          <w:b w:val="0"/>
          <w:bCs w:val="0"/>
          <w:color w:val="002060"/>
          <w:sz w:val="24"/>
          <w:szCs w:val="24"/>
        </w:rPr>
        <w:t xml:space="preserve">России </w:t>
      </w:r>
      <w:r w:rsidRPr="00D45F21">
        <w:rPr>
          <w:b w:val="0"/>
          <w:bCs w:val="0"/>
          <w:color w:val="002060"/>
          <w:sz w:val="24"/>
          <w:szCs w:val="24"/>
        </w:rPr>
        <w:t>стала чаще посещать культурные заведения, театры и музеи</w:t>
      </w:r>
      <w:r>
        <w:rPr>
          <w:b w:val="0"/>
          <w:bCs w:val="0"/>
          <w:color w:val="002060"/>
          <w:sz w:val="24"/>
          <w:szCs w:val="24"/>
        </w:rPr>
        <w:t>.</w:t>
      </w:r>
    </w:p>
    <w:p w:rsidR="002B3D6D" w:rsidRPr="00D45F21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        </w:t>
      </w:r>
      <w:r w:rsidRPr="00D45F2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Теперь сэкономить можно и при походе в кино. При регистрации на счет карты автоматически поступают 5000 рублей, две из них можно потратить, наслаждаясь фильмами на большом экране. Использовать карту можно только на отечественные картины. </w:t>
      </w: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4" type="#_x0000_t75" alt="Музыка Музыкальные Ноты - Бесплатная векторная графика на Pixabay" style="position:absolute;left:0;text-align:left;margin-left:-3pt;margin-top:53.1pt;width:240pt;height:90pt;z-index:251673600;visibility:visible">
            <v:imagedata r:id="rId55" o:title=""/>
          </v:shape>
        </w:pict>
      </w:r>
      <w:r>
        <w:rPr>
          <w:rFonts w:ascii="Times New Roman" w:hAnsi="Times New Roman"/>
          <w:color w:val="002060"/>
          <w:sz w:val="24"/>
          <w:szCs w:val="24"/>
        </w:rPr>
        <w:t xml:space="preserve">             А концерт, на котором побывали наши ребята, оставил неизгладимые впечатления. Ребята наслаждались инструментальной музыкой, танцевали, а после концерта попробовали себя в роли музыкантов. </w:t>
      </w: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1223" o:spid="_x0000_s1125" type="#_x0000_t75" alt="https://sun9-48.userapi.com/s/v1/ig2/E_NCUaIe_uieeaMaGgSgwRUnmar5bCr54N-i9ZpF4cXqWquaFKipWnpdzLQHFhr2Yc_Y0Y9arlGDMQJLxJ_Y6e7Q.jpg?size=1156x867&amp;quality=95&amp;type=album" style="position:absolute;left:0;text-align:left;margin-left:-3pt;margin-top:2.55pt;width:240pt;height:180.25pt;z-index:251670528;visibility:visible" stroked="t" strokecolor="#4f81bd" strokeweight="2.25pt">
            <v:imagedata r:id="rId56" o:title=""/>
          </v:shape>
        </w:pict>
      </w: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Pr="00D45F21" w:rsidRDefault="002B3D6D" w:rsidP="00D45F21">
      <w:pPr>
        <w:tabs>
          <w:tab w:val="left" w:pos="168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12"/>
          <w:szCs w:val="12"/>
          <w:highlight w:val="lightGray"/>
        </w:rPr>
      </w:pPr>
    </w:p>
    <w:p w:rsidR="002B3D6D" w:rsidRPr="00D45F21" w:rsidRDefault="002B3D6D" w:rsidP="00D45F21">
      <w:pPr>
        <w:tabs>
          <w:tab w:val="left" w:pos="168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D45F21">
        <w:rPr>
          <w:rFonts w:ascii="Times New Roman" w:hAnsi="Times New Roman"/>
          <w:b/>
          <w:i/>
          <w:color w:val="002060"/>
          <w:sz w:val="20"/>
          <w:szCs w:val="20"/>
          <w:highlight w:val="lightGray"/>
        </w:rPr>
        <w:t>Лозовая Юлия (8класс)</w:t>
      </w:r>
      <w:r w:rsidRPr="00D45F21">
        <w:rPr>
          <w:rFonts w:ascii="Times New Roman" w:hAnsi="Times New Roman"/>
          <w:b/>
          <w:i/>
          <w:color w:val="002060"/>
          <w:sz w:val="20"/>
          <w:szCs w:val="20"/>
        </w:rPr>
        <w:t xml:space="preserve"> </w:t>
      </w:r>
    </w:p>
    <w:p w:rsidR="002B3D6D" w:rsidRPr="00D45F21" w:rsidRDefault="002B3D6D" w:rsidP="00D45F21">
      <w:pPr>
        <w:tabs>
          <w:tab w:val="left" w:pos="168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  Всем очень понравилось! Ребята в восторге!</w:t>
      </w:r>
    </w:p>
    <w:p w:rsidR="002B3D6D" w:rsidRPr="008815CA" w:rsidRDefault="002B3D6D" w:rsidP="008815CA">
      <w:pPr>
        <w:tabs>
          <w:tab w:val="left" w:pos="1680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6" type="#_x0000_t136" style="position:absolute;left:0;text-align:left;margin-left:3.75pt;margin-top:6.65pt;width:9pt;height:9pt;z-index:251672576" fillcolor="green">
            <v:shadow color="#868686"/>
            <v:textpath style="font-family:&quot;Monotype Corsiva&quot;;font-size:14pt;font-weight:bold;v-text-kern:t" trim="t" fitpath="t" string="10"/>
          </v:shape>
        </w:pict>
      </w:r>
      <w:r w:rsidRPr="008815CA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t>Скрипова Ангелина, 9 б класс</w:t>
      </w:r>
    </w:p>
    <w:p w:rsidR="002B3D6D" w:rsidRDefault="002B3D6D" w:rsidP="00D45F21">
      <w:pPr>
        <w:rPr>
          <w:rFonts w:ascii="Times New Roman" w:hAnsi="Times New Roman"/>
          <w:sz w:val="24"/>
          <w:szCs w:val="24"/>
        </w:rPr>
      </w:pPr>
    </w:p>
    <w:p w:rsidR="002B3D6D" w:rsidRDefault="002B3D6D" w:rsidP="00D45F21">
      <w:pPr>
        <w:tabs>
          <w:tab w:val="left" w:pos="21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B3D6D" w:rsidRDefault="002B3D6D" w:rsidP="00D45F21">
      <w:pPr>
        <w:tabs>
          <w:tab w:val="left" w:pos="16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27" type="#_x0000_t136" style="position:absolute;margin-left:163.2pt;margin-top:11.4pt;width:75.75pt;height:18.75pt;z-index:25166643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sz w:val="24"/>
          <w:szCs w:val="24"/>
        </w:rPr>
        <w:tab/>
      </w:r>
    </w:p>
    <w:p w:rsidR="002B3D6D" w:rsidRDefault="002B3D6D" w:rsidP="00D45F21">
      <w:pPr>
        <w:tabs>
          <w:tab w:val="left" w:pos="1680"/>
        </w:tabs>
        <w:rPr>
          <w:rFonts w:ascii="Times New Roman" w:hAnsi="Times New Roman"/>
          <w:sz w:val="24"/>
          <w:szCs w:val="24"/>
        </w:rPr>
      </w:pPr>
    </w:p>
    <w:p w:rsidR="002B3D6D" w:rsidRDefault="002B3D6D" w:rsidP="00D45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3D6D" w:rsidRPr="00D45F21" w:rsidRDefault="002B3D6D" w:rsidP="00D45F21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3D6D" w:rsidRDefault="002B3D6D" w:rsidP="008815CA">
      <w:pPr>
        <w:tabs>
          <w:tab w:val="left" w:pos="2355"/>
        </w:tabs>
        <w:spacing w:after="0" w:line="240" w:lineRule="auto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</w:t>
      </w:r>
      <w:r w:rsidRPr="008815CA">
        <w:rPr>
          <w:rFonts w:ascii="Times New Roman" w:hAnsi="Times New Roman"/>
          <w:b/>
          <w:bCs/>
          <w:color w:val="002060"/>
          <w:sz w:val="24"/>
          <w:szCs w:val="24"/>
        </w:rPr>
        <w:t xml:space="preserve">Фронтовая песня… Вместе с Отчизной она встала в солдатский строй с первых дней войны и прошагала по пыльным и задымленным дорогам войны до победного ее окончания. </w:t>
      </w:r>
    </w:p>
    <w:p w:rsidR="002B3D6D" w:rsidRPr="008815CA" w:rsidRDefault="002B3D6D" w:rsidP="008815CA">
      <w:pPr>
        <w:tabs>
          <w:tab w:val="left" w:pos="235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8815CA">
        <w:rPr>
          <w:rFonts w:ascii="Times New Roman" w:hAnsi="Times New Roman"/>
          <w:bCs/>
          <w:color w:val="002060"/>
          <w:sz w:val="24"/>
          <w:szCs w:val="24"/>
        </w:rPr>
        <w:t xml:space="preserve">           В рамках  </w:t>
      </w:r>
      <w:r w:rsidRPr="008815CA">
        <w:rPr>
          <w:rStyle w:val="Emphasis"/>
          <w:rFonts w:ascii="Times New Roman" w:hAnsi="Times New Roman"/>
          <w:bCs/>
          <w:i w:val="0"/>
          <w:color w:val="002060"/>
          <w:sz w:val="24"/>
          <w:szCs w:val="24"/>
        </w:rPr>
        <w:t>краевой акции «Фронтовые концертные бригады», посвященной Победе в Великой Отечественной войне,</w:t>
      </w:r>
      <w:r w:rsidRPr="008815CA">
        <w:rPr>
          <w:rStyle w:val="Emphasis"/>
          <w:rFonts w:ascii="Times New Roman" w:hAnsi="Times New Roman"/>
          <w:bCs/>
          <w:color w:val="002060"/>
          <w:sz w:val="24"/>
          <w:szCs w:val="24"/>
        </w:rPr>
        <w:t> </w:t>
      </w:r>
      <w:r w:rsidRPr="008815CA">
        <w:rPr>
          <w:rFonts w:ascii="Times New Roman" w:hAnsi="Times New Roman"/>
          <w:bCs/>
          <w:color w:val="002060"/>
          <w:sz w:val="24"/>
          <w:szCs w:val="24"/>
        </w:rPr>
        <w:t> </w:t>
      </w:r>
      <w:r w:rsidRPr="008815CA">
        <w:rPr>
          <w:rFonts w:ascii="Times New Roman" w:hAnsi="Times New Roman"/>
          <w:b/>
          <w:bCs/>
          <w:i/>
          <w:color w:val="002060"/>
          <w:sz w:val="24"/>
          <w:szCs w:val="24"/>
        </w:rPr>
        <w:t>28 апреля</w:t>
      </w:r>
      <w:r w:rsidRPr="008815CA">
        <w:rPr>
          <w:rFonts w:ascii="Times New Roman" w:hAnsi="Times New Roman"/>
          <w:bCs/>
          <w:color w:val="002060"/>
          <w:sz w:val="24"/>
          <w:szCs w:val="24"/>
        </w:rPr>
        <w:t xml:space="preserve"> жители нашего села  встречали Фронтовую бригаду из села  Рагули  Апанасенковского района.</w:t>
      </w:r>
      <w:r w:rsidRPr="008815C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Обучающиеся нашей школы, конечно, не могли остаться в стороне. Ребята </w:t>
      </w:r>
      <w:r w:rsidRPr="00D45F2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посмотрели концерт фронтовой бригады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</w:rPr>
        <w:pict>
          <v:shape id="Рисунок 1244" o:spid="_x0000_s1128" type="#_x0000_t75" alt="https://sun9-84.userapi.com/s/v1/ig2/p-X9drad0naKcHEsRvU9ufyuPpyLJBJTYTe7--GNVfKJbKosVfsJef9t0sHI3TowtHYvWKcWWPkVp8JB_9nO7I9D.jpg?size=1280x960&amp;quality=95&amp;type=album" style="position:absolute;left:0;text-align:left;margin-left:2.55pt;margin-top:2.35pt;width:184.5pt;height:94.55pt;z-index:251674624;visibility:visible" stroked="t" strokecolor="#4f81bd" strokeweight="2.25pt">
            <v:imagedata r:id="rId57" o:title="" croptop="15051f" cropbottom="4776f"/>
          </v:shape>
        </w:pict>
      </w: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</w:rPr>
        <w:pict>
          <v:shape id="Рисунок 1247" o:spid="_x0000_s1129" type="#_x0000_t75" alt="https://vk.com/doc681765598_635647218?hash=ObwarCTZ8jBF9wbzzOMOna6o4kJyqmxUC1iEL2fHpuk&amp;dl=09G9gvIGH5Oj5C9fAap3NbHwbPVSAl2WX4dHvx8FMVD&amp;wnd=1" style="position:absolute;left:0;text-align:left;margin-left:58.05pt;margin-top:5.5pt;width:184.5pt;height:90.65pt;z-index:251675648;visibility:visible" stroked="t" strokecolor="#4f81bd" strokeweight="2.25pt">
            <v:imagedata r:id="rId58" o:title="" croptop="22639f"/>
          </v:shape>
        </w:pict>
      </w: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B3D6D" w:rsidRPr="00D45F21" w:rsidRDefault="002B3D6D" w:rsidP="008815C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8815CA">
        <w:rPr>
          <w:color w:val="002060"/>
        </w:rPr>
        <w:t xml:space="preserve">Жители села с теплотой и </w:t>
      </w:r>
      <w:r>
        <w:rPr>
          <w:color w:val="002060"/>
        </w:rPr>
        <w:t xml:space="preserve"> </w:t>
      </w:r>
      <w:r w:rsidRPr="008815CA">
        <w:rPr>
          <w:color w:val="002060"/>
        </w:rPr>
        <w:t xml:space="preserve">трепетностью слушали песни и стихи о войне в исполнении фольклорного народного коллектива, солистов и дуэтов, а также приветствовали танцевальный коллектив с музыкальной композицией. </w:t>
      </w:r>
    </w:p>
    <w:p w:rsidR="002B3D6D" w:rsidRPr="00D45F21" w:rsidRDefault="002B3D6D" w:rsidP="00D45F21">
      <w:pPr>
        <w:tabs>
          <w:tab w:val="left" w:pos="243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А </w:t>
      </w:r>
      <w:r w:rsidRPr="00D45F21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29 апреля</w:t>
      </w:r>
      <w:r w:rsidRPr="00D45F2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селе Дивном состоялось открытое лично-командное Первенство МКУ ДО ДЮСШ по легкой атлетике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в котором наши ребята приняли участие.</w:t>
      </w:r>
    </w:p>
    <w:p w:rsidR="002B3D6D" w:rsidRPr="00D45F21" w:rsidRDefault="002B3D6D" w:rsidP="00D45F21">
      <w:pPr>
        <w:tabs>
          <w:tab w:val="left" w:pos="28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1238" o:spid="_x0000_s1130" type="#_x0000_t75" alt="https://vk.com/doc681765598_635646845?hash=HEklzbtyT7rrV15TESJMX6HRIzBlSZvCqJrQn3yyoXw&amp;dl=oyk2OUqSOtv5jKHBELdlZjAWCNxS09nuzQ6alFzRbmg&amp;wnd=1" style="position:absolute;left:0;text-align:left;margin-left:2.55pt;margin-top:4.25pt;width:240pt;height:135.1pt;z-index:251669504;visibility:visible" stroked="t" strokecolor="#4f81bd" strokeweight="2.25pt">
            <v:imagedata r:id="rId59" o:title=""/>
          </v:shape>
        </w:pict>
      </w:r>
      <w:r w:rsidRPr="00D45F21">
        <w:rPr>
          <w:rFonts w:ascii="Times New Roman" w:hAnsi="Times New Roman"/>
          <w:color w:val="002060"/>
          <w:sz w:val="24"/>
          <w:szCs w:val="24"/>
        </w:rPr>
        <w:tab/>
      </w:r>
    </w:p>
    <w:p w:rsidR="002B3D6D" w:rsidRDefault="002B3D6D" w:rsidP="00D45F21">
      <w:pPr>
        <w:rPr>
          <w:rFonts w:ascii="Times New Roman" w:hAnsi="Times New Roman"/>
          <w:sz w:val="24"/>
          <w:szCs w:val="24"/>
        </w:rPr>
      </w:pPr>
    </w:p>
    <w:p w:rsidR="002B3D6D" w:rsidRDefault="002B3D6D" w:rsidP="00D45F21">
      <w:pPr>
        <w:tabs>
          <w:tab w:val="left" w:pos="27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B3D6D" w:rsidRPr="00A87338" w:rsidRDefault="002B3D6D" w:rsidP="00D45F21">
      <w:pPr>
        <w:rPr>
          <w:rFonts w:ascii="Times New Roman" w:hAnsi="Times New Roman"/>
          <w:sz w:val="24"/>
          <w:szCs w:val="24"/>
        </w:rPr>
      </w:pPr>
    </w:p>
    <w:p w:rsidR="002B3D6D" w:rsidRDefault="002B3D6D" w:rsidP="00D45F21">
      <w:pPr>
        <w:rPr>
          <w:rFonts w:ascii="Times New Roman" w:hAnsi="Times New Roman"/>
          <w:sz w:val="24"/>
          <w:szCs w:val="24"/>
        </w:rPr>
      </w:pPr>
    </w:p>
    <w:p w:rsidR="002B3D6D" w:rsidRDefault="002B3D6D" w:rsidP="00D45F21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ab/>
      </w:r>
    </w:p>
    <w:p w:rsidR="002B3D6D" w:rsidRPr="00D45F21" w:rsidRDefault="002B3D6D" w:rsidP="00D45F21">
      <w:pPr>
        <w:spacing w:after="0"/>
        <w:jc w:val="right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Pr="00D45F21" w:rsidRDefault="002B3D6D" w:rsidP="00D45F21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D45F2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Участники команды</w:t>
      </w:r>
    </w:p>
    <w:p w:rsidR="002B3D6D" w:rsidRPr="008815CA" w:rsidRDefault="002B3D6D" w:rsidP="008B28AA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8815C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8B28AA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4B43CA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1" type="#_x0000_t136" style="position:absolute;margin-left:-2.85pt;margin-top:11.4pt;width:75.75pt;height:18.75pt;z-index:25167872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4B43C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4B43C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2" type="#_x0000_t98" style="position:absolute;left:0;text-align:left;margin-left:-2.85pt;margin-top:.5pt;width:7in;height:45pt;z-index:251676672" fillcolor="#6f9" strokecolor="#396">
            <v:fill color2="fill darken(118)" rotate="t" angle="-45" focusposition=".5,.5" focussize="" method="linear sigma" type="gradientRadial"/>
            <v:textbox style="mso-next-textbox:#_x0000_s1132">
              <w:txbxContent>
                <w:p w:rsidR="002B3D6D" w:rsidRPr="00D85992" w:rsidRDefault="002B3D6D" w:rsidP="004B43CA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«мы-сердце великой страны!»</w:t>
                  </w:r>
                </w:p>
                <w:p w:rsidR="002B3D6D" w:rsidRPr="00D85992" w:rsidRDefault="002B3D6D" w:rsidP="004B43CA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133" style="position:absolute;left:0;text-align:left;z-index:251677696" from="-2.85pt,.5pt" to="501.15pt,.5pt" strokecolor="green" strokeweight="4.5pt">
            <v:stroke linestyle="thickThin"/>
          </v:line>
        </w:pict>
      </w:r>
    </w:p>
    <w:p w:rsidR="002B3D6D" w:rsidRDefault="002B3D6D" w:rsidP="004B43CA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992DAB" w:rsidRDefault="002B3D6D" w:rsidP="004B43CA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         </w:t>
      </w:r>
      <w:r w:rsidRPr="004F1B1B">
        <w:rPr>
          <w:rFonts w:ascii="Times New Roman" w:hAnsi="Times New Roman"/>
          <w:color w:val="002060"/>
          <w:sz w:val="24"/>
          <w:szCs w:val="24"/>
          <w:lang w:eastAsia="ru-RU"/>
        </w:rPr>
        <w:t>Напоминаем, что</w:t>
      </w:r>
      <w:r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Pr="000F5086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4</w:t>
      </w:r>
      <w:r w:rsidRPr="000F5086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 xml:space="preserve"> марта</w:t>
      </w:r>
      <w:r w:rsidRPr="000F5086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в нашей школе был запущен проект </w:t>
      </w:r>
      <w:r w:rsidRPr="004F1B1B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«Мы - сердце великой страны!»</w:t>
      </w:r>
      <w:r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 xml:space="preserve">  </w:t>
      </w:r>
      <w:r w:rsidRPr="004F1B1B">
        <w:rPr>
          <w:rFonts w:ascii="Times New Roman" w:hAnsi="Times New Roman"/>
          <w:color w:val="002060"/>
          <w:sz w:val="24"/>
          <w:szCs w:val="24"/>
          <w:lang w:eastAsia="ru-RU"/>
        </w:rPr>
        <w:t>В апреле реализация проекта продолжилась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>.  Мы предлагаем нашим читателям продолжение  обзора представленных дней.</w:t>
      </w:r>
    </w:p>
    <w:p w:rsidR="002B3D6D" w:rsidRPr="00393DBF" w:rsidRDefault="002B3D6D" w:rsidP="00393D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ab/>
      </w:r>
    </w:p>
    <w:p w:rsidR="002B3D6D" w:rsidRPr="00393DBF" w:rsidRDefault="002B3D6D" w:rsidP="00393DBF">
      <w:pPr>
        <w:pStyle w:val="NormalWeb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FF"/>
          <w:sz w:val="32"/>
          <w:szCs w:val="32"/>
          <w:shd w:val="clear" w:color="auto" w:fill="FFFFFF"/>
        </w:rPr>
      </w:pPr>
      <w:r w:rsidRPr="00393DBF"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>6 апреля -  День Узбекистана</w:t>
      </w:r>
    </w:p>
    <w:p w:rsidR="002B3D6D" w:rsidRDefault="002B3D6D" w:rsidP="00393DB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color w:val="002060"/>
        </w:rPr>
        <w:t>Об Узбекистане нам рассказали учащиеся 9 б класса:</w:t>
      </w: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  <w:r>
        <w:rPr>
          <w:noProof/>
        </w:rPr>
        <w:pict>
          <v:shape id="_x0000_s1134" type="#_x0000_t75" style="position:absolute;left:0;text-align:left;margin-left:.75pt;margin-top:.6pt;width:238.5pt;height:210pt;z-index:251680768;visibility:visible" stroked="t" strokecolor="#0070c0" strokeweight="2.25pt">
            <v:imagedata r:id="rId60" o:title="" croptop="7832f"/>
          </v:shape>
        </w:pict>
      </w: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  <w:sz w:val="6"/>
          <w:szCs w:val="6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  <w:sz w:val="6"/>
          <w:szCs w:val="6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  <w:sz w:val="6"/>
          <w:szCs w:val="6"/>
        </w:rPr>
      </w:pPr>
    </w:p>
    <w:p w:rsidR="002B3D6D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  <w:sz w:val="6"/>
          <w:szCs w:val="6"/>
        </w:rPr>
      </w:pPr>
    </w:p>
    <w:p w:rsidR="002B3D6D" w:rsidRPr="001B711C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  <w:sz w:val="6"/>
          <w:szCs w:val="6"/>
        </w:rPr>
      </w:pPr>
    </w:p>
    <w:p w:rsidR="002B3D6D" w:rsidRPr="00F26A5A" w:rsidRDefault="002B3D6D" w:rsidP="00F26A5A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2060"/>
        </w:rPr>
      </w:pPr>
      <w:r w:rsidRPr="00393DBF">
        <w:rPr>
          <w:i/>
          <w:color w:val="002060"/>
        </w:rPr>
        <w:t>В каком воспеть хвалебном гимне</w:t>
      </w:r>
      <w:r w:rsidRPr="00393DBF">
        <w:rPr>
          <w:i/>
          <w:color w:val="002060"/>
        </w:rPr>
        <w:br/>
        <w:t>Твой изобильный дастархан!</w:t>
      </w:r>
      <w:r w:rsidRPr="00393DBF">
        <w:rPr>
          <w:i/>
          <w:color w:val="002060"/>
        </w:rPr>
        <w:br/>
        <w:t>Ты в мире всех гостеприимней,</w:t>
      </w:r>
      <w:r w:rsidRPr="00393DBF">
        <w:rPr>
          <w:i/>
          <w:color w:val="002060"/>
        </w:rPr>
        <w:br/>
      </w:r>
      <w:r>
        <w:rPr>
          <w:i/>
          <w:color w:val="002060"/>
        </w:rPr>
        <w:t xml:space="preserve">Наш </w:t>
      </w:r>
      <w:r w:rsidRPr="00393DBF">
        <w:rPr>
          <w:i/>
          <w:color w:val="002060"/>
        </w:rPr>
        <w:t>солнечный Узбекистан.</w:t>
      </w:r>
    </w:p>
    <w:p w:rsidR="002B3D6D" w:rsidRPr="00393DBF" w:rsidRDefault="002B3D6D" w:rsidP="00393DB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2060"/>
        </w:rPr>
      </w:pPr>
      <w:r w:rsidRPr="00393DBF">
        <w:rPr>
          <w:rStyle w:val="Strong"/>
          <w:i/>
          <w:color w:val="002060"/>
        </w:rPr>
        <w:t>Узбекистан</w:t>
      </w:r>
      <w:r w:rsidRPr="00393DBF">
        <w:rPr>
          <w:i/>
          <w:color w:val="002060"/>
        </w:rPr>
        <w:t> - гостеприимный теплый край, где </w:t>
      </w:r>
      <w:r w:rsidRPr="00393DBF">
        <w:rPr>
          <w:rStyle w:val="Strong"/>
          <w:i/>
          <w:color w:val="002060"/>
        </w:rPr>
        <w:t>300 дней в году</w:t>
      </w:r>
      <w:r w:rsidRPr="00393DBF">
        <w:rPr>
          <w:i/>
          <w:color w:val="002060"/>
        </w:rPr>
        <w:t> ярко светит солнце.</w:t>
      </w:r>
    </w:p>
    <w:p w:rsidR="002B3D6D" w:rsidRPr="00393DBF" w:rsidRDefault="002B3D6D" w:rsidP="00393DBF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002060"/>
        </w:rPr>
      </w:pPr>
      <w:r w:rsidRPr="00393DBF">
        <w:rPr>
          <w:i/>
          <w:color w:val="002060"/>
        </w:rPr>
        <w:t>Природа щедро наградила  эту страну удивительным </w:t>
      </w:r>
      <w:r w:rsidRPr="00393DBF">
        <w:rPr>
          <w:rStyle w:val="Strong"/>
          <w:i/>
          <w:color w:val="002060"/>
        </w:rPr>
        <w:t>разнообразием ландшафтов</w:t>
      </w:r>
      <w:r w:rsidRPr="00393DBF">
        <w:rPr>
          <w:i/>
          <w:color w:val="002060"/>
        </w:rPr>
        <w:t>: горячие пески </w:t>
      </w:r>
      <w:r w:rsidRPr="00393DBF">
        <w:rPr>
          <w:rStyle w:val="Strong"/>
          <w:i/>
          <w:color w:val="002060"/>
        </w:rPr>
        <w:t>пустыни Кызылкум</w:t>
      </w:r>
      <w:r w:rsidRPr="00393DBF">
        <w:rPr>
          <w:i/>
          <w:color w:val="002060"/>
        </w:rPr>
        <w:t>, прохлада </w:t>
      </w:r>
      <w:r w:rsidRPr="00393DBF">
        <w:rPr>
          <w:rStyle w:val="Strong"/>
          <w:i/>
          <w:color w:val="002060"/>
        </w:rPr>
        <w:t>гор Тянь-Шаня</w:t>
      </w:r>
      <w:r w:rsidRPr="00393DBF">
        <w:rPr>
          <w:i/>
          <w:color w:val="002060"/>
        </w:rPr>
        <w:t>, прозрачные озера, безжизненные степи и зеленые </w:t>
      </w:r>
      <w:r w:rsidRPr="00393DBF">
        <w:rPr>
          <w:rStyle w:val="Strong"/>
          <w:i/>
          <w:color w:val="002060"/>
        </w:rPr>
        <w:t>оазисы</w:t>
      </w:r>
      <w:r w:rsidRPr="00393DBF">
        <w:rPr>
          <w:i/>
          <w:color w:val="002060"/>
        </w:rPr>
        <w:t xml:space="preserve"> - все это </w:t>
      </w:r>
      <w:r w:rsidRPr="00393DBF">
        <w:rPr>
          <w:b/>
          <w:i/>
          <w:color w:val="002060"/>
        </w:rPr>
        <w:t>Узбекистан.</w:t>
      </w:r>
      <w:r>
        <w:rPr>
          <w:b/>
          <w:i/>
          <w:color w:val="002060"/>
        </w:rPr>
        <w:t xml:space="preserve"> </w:t>
      </w:r>
      <w:r w:rsidRPr="00393DBF">
        <w:rPr>
          <w:i/>
          <w:color w:val="002060"/>
          <w:shd w:val="clear" w:color="auto" w:fill="FFFFFF"/>
        </w:rPr>
        <w:t>Некогда здесь проходили тысячи богатых караванов </w:t>
      </w:r>
      <w:r w:rsidRPr="00393DBF">
        <w:rPr>
          <w:rStyle w:val="Strong"/>
          <w:i/>
          <w:color w:val="002060"/>
          <w:shd w:val="clear" w:color="auto" w:fill="FFFFFF"/>
        </w:rPr>
        <w:t>Великого шелкового пути</w:t>
      </w:r>
      <w:r w:rsidRPr="00393DBF">
        <w:rPr>
          <w:i/>
          <w:color w:val="002060"/>
          <w:shd w:val="clear" w:color="auto" w:fill="FFFFFF"/>
        </w:rPr>
        <w:t>, они  соединяли Ближний Восток и Средиземноморье с Индией и Китаем. Вдоль живительных артерий караванных дорог расцветали все новые города, национальная кухня вбирала в себя лучшие рецепты заморских блюд и постепенно превращалась  в знаменитую узбекскую кухню.</w: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 w:rsidRPr="00393DBF"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ab/>
        <w:t xml:space="preserve">А  находится Узбекистан в самом сердце Центральной Азии, между реками Сырдарья и Амударья. </w: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5" type="#_x0000_t136" style="position:absolute;left:0;text-align:left;margin-left:121.95pt;margin-top:11.4pt;width:117pt;height:16.5pt;z-index:251679744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 w:rsidRPr="00393DBF"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>Граничит с Казахстаном, Кыргызстаном, Таджикистаном, Афганистаном и Туркменистаном. Почти две трети страны составляют степи и пустыни, оставшаяся треть - горы, долины и оазисы.</w: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ab/>
        <w:t xml:space="preserve">Именно этот солнечный край нам выпала честь представить. </w: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ab/>
        <w:t>Мы, конечно, позаботились о костюмах, постарались ярко и красочно украсить фотозону в фойе нашей школы, заранее изготовили информационную стенгазету.</w: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8" o:spid="_x0000_s1136" type="#_x0000_t75" style="position:absolute;left:0;text-align:left;margin-left:2.55pt;margin-top:4.7pt;width:232.5pt;height:204pt;z-index:251681792;visibility:visible" stroked="t" strokecolor="#0070c0" strokeweight="2.25pt">
            <v:imagedata r:id="rId61" o:title="" croptop="2960f" cropbottom="5074f"/>
          </v:shape>
        </w:pict>
      </w: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9" o:spid="_x0000_s1137" type="#_x0000_t75" style="position:absolute;left:0;text-align:left;margin-left:2.55pt;margin-top:9.25pt;width:232.5pt;height:198.25pt;z-index:251682816;visibility:visible" stroked="t" strokecolor="#0070c0" strokeweight="2.25pt">
            <v:imagedata r:id="rId62" o:title="" croptop="15063f" cropleft="6342f"/>
          </v:shape>
        </w:pict>
      </w: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1B711C" w:rsidRDefault="002B3D6D" w:rsidP="001B711C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1B711C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Волков Алексей и Свистунов Филипп встречают посетителей школы</w:t>
      </w:r>
    </w:p>
    <w:p w:rsidR="002B3D6D" w:rsidRDefault="002B3D6D" w:rsidP="001B711C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 xml:space="preserve"> Утром </w:t>
      </w:r>
      <w:r w:rsidRPr="00F26A5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6 апреля</w:t>
      </w:r>
      <w:r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 xml:space="preserve"> мы встречали ребят и работников школы с узбекскими сладостями. По-узбекски  приветствовали  всех посетителей  и угощали парвардой и рахат-лукумом.</w: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8" type="#_x0000_t136" style="position:absolute;left:0;text-align:left;margin-left:223.05pt;margin-top:.95pt;width:9pt;height:9pt;z-index:251683840" fillcolor="green">
            <v:shadow color="#868686"/>
            <v:textpath style="font-family:&quot;Monotype Corsiva&quot;;font-size:14pt;font-weight:bold;v-text-kern:t" trim="t" fitpath="t" string="11"/>
          </v:shape>
        </w:pict>
      </w: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9" type="#_x0000_t136" style="position:absolute;margin-left:-2.85pt;margin-top:13.65pt;width:117pt;height:16.5pt;z-index:251687936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Default="002B3D6D" w:rsidP="001B711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1B711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line id="_x0000_s1140" style="position:absolute;left:0;text-align:left;z-index:251685888" from="-2.85pt,.5pt" to="501.15pt,.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41" type="#_x0000_t98" style="position:absolute;left:0;text-align:left;margin-left:-2.85pt;margin-top:4.45pt;width:7in;height:45pt;z-index:251684864" fillcolor="#6f9" strokecolor="#396">
            <v:fill color2="fill darken(118)" rotate="t" angle="-45" focusposition=".5,.5" focussize="" method="linear sigma" type="gradientRadial"/>
            <v:textbox style="mso-next-textbox:#_x0000_s1141">
              <w:txbxContent>
                <w:p w:rsidR="002B3D6D" w:rsidRPr="00D85992" w:rsidRDefault="002B3D6D" w:rsidP="001B711C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«мы-сердце великой страны!»</w:t>
                  </w:r>
                </w:p>
                <w:p w:rsidR="002B3D6D" w:rsidRPr="00D85992" w:rsidRDefault="002B3D6D" w:rsidP="001B711C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2B3D6D" w:rsidRDefault="002B3D6D" w:rsidP="001B711C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1B711C">
      <w:pPr>
        <w:spacing w:after="0" w:line="240" w:lineRule="auto"/>
        <w:jc w:val="both"/>
        <w:rPr>
          <w:rFonts w:ascii="Times New Roman" w:hAnsi="Times New Roman"/>
          <w:color w:val="244061"/>
          <w:sz w:val="6"/>
          <w:szCs w:val="6"/>
          <w:shd w:val="clear" w:color="auto" w:fill="FFFFFF"/>
        </w:rPr>
      </w:pPr>
    </w:p>
    <w:p w:rsidR="002B3D6D" w:rsidRDefault="002B3D6D" w:rsidP="00106BE2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42" type="#_x0000_t75" style="position:absolute;left:0;text-align:left;margin-left:180.75pt;margin-top:55.3pt;width:76.5pt;height:118.5pt;z-index:251693056;visibility:visible">
            <v:imagedata r:id="rId63" o:title="" croptop="4449f" cropbottom="5476f" cropleft="3236f" cropright="36536f" chromakey="#fefffa"/>
          </v:shape>
        </w:pict>
      </w:r>
      <w:r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 xml:space="preserve">А дальше все по сценарию! На первой большой перемене мы выступали перед учащимися 7-11 классов. Представили свою страну, рассказали о традициях и обычаях Узбекистана. </w:t>
      </w: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76" o:spid="_x0000_s1143" type="#_x0000_t75" alt="http://www.vozdvschool9.edusite.ru/images/p1_hyaa8583.jpg" style="position:absolute;left:0;text-align:left;margin-left:2.25pt;margin-top:2.05pt;width:169.5pt;height:127.5pt;z-index:251689984;visibility:visible" stroked="t" strokecolor="#0070c0" strokeweight="2.25pt">
            <v:imagedata r:id="rId64" o:title=""/>
          </v:shape>
        </w:pict>
      </w: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78" o:spid="_x0000_s1144" type="#_x0000_t75" alt="http://www.vozdvschool9.edusite.ru/images/img_0586.jpg" style="position:absolute;left:0;text-align:left;margin-left:69.75pt;margin-top:3.25pt;width:169.5pt;height:127.5pt;z-index:251688960;visibility:visible" stroked="t" strokecolor="#0070c0" strokeweight="2.25pt">
            <v:imagedata r:id="rId65" o:title=""/>
          </v:shape>
        </w:pict>
      </w: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45" type="#_x0000_t75" style="position:absolute;left:0;text-align:left;margin-left:-11.25pt;margin-top:9.85pt;width:70.5pt;height:96pt;z-index:251692032;visibility:visible">
            <v:imagedata r:id="rId63" o:title="" croptop="4962f" cropbottom="4962f" cropleft="35055f" cropright="7347f" chromakey="#fefffa"/>
          </v:shape>
        </w:pict>
      </w: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77" o:spid="_x0000_s1146" type="#_x0000_t75" alt="http://www.vozdvschool9.edusite.ru/images/p1_rckv1857.jpg" style="position:absolute;left:0;text-align:left;margin-left:2.25pt;margin-top:1.75pt;width:237pt;height:178.3pt;z-index:251691008;visibility:visible" stroked="t" strokecolor="#0070c0" strokeweight="2.25pt">
            <v:imagedata r:id="rId66" o:title=""/>
          </v:shape>
        </w:pict>
      </w: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12"/>
          <w:szCs w:val="12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12"/>
          <w:szCs w:val="12"/>
          <w:shd w:val="clear" w:color="auto" w:fill="FFFFFF"/>
        </w:rPr>
      </w:pPr>
    </w:p>
    <w:p w:rsidR="002B3D6D" w:rsidRPr="00106BE2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12"/>
          <w:szCs w:val="12"/>
          <w:shd w:val="clear" w:color="auto" w:fill="FFFFFF"/>
        </w:rPr>
      </w:pPr>
    </w:p>
    <w:p w:rsidR="002B3D6D" w:rsidRDefault="002B3D6D" w:rsidP="00F26A5A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  <w:t>Во время второй большой переменки мы организовали подвижные игры для учеников 1-6 классов. В рекреации «Точка роста» все учащиеся нашей школы могли посмотреть созданный нами видеоролик «Гостеприимный Узбекистан». А в школьной столовой на обед нам подавали узбекский плов. Завершился день передачей эстафеты ребятам из 9 а класса. Мы думаем, что нам удалось воплотить задуманное!</w:t>
      </w:r>
    </w:p>
    <w:p w:rsidR="002B3D6D" w:rsidRPr="00EC4BE2" w:rsidRDefault="002B3D6D" w:rsidP="00F26A5A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12"/>
          <w:szCs w:val="12"/>
          <w:shd w:val="clear" w:color="auto" w:fill="FFFFFF"/>
        </w:rPr>
      </w:pPr>
    </w:p>
    <w:p w:rsidR="002B3D6D" w:rsidRPr="00F26A5A" w:rsidRDefault="002B3D6D" w:rsidP="00F26A5A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F26A5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Учащиеся 9 б класса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, их классный руководитель Романенко Н.Н.</w:t>
      </w:r>
    </w:p>
    <w:p w:rsidR="002B3D6D" w:rsidRPr="00393DBF" w:rsidRDefault="002B3D6D" w:rsidP="00393DBF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47" type="#_x0000_t75" alt="узбекские орнаменты и узоры в векторе: 10 тыс изображений найдено в  Яндекс.Картинках | Орнаменты, Бека, Узоры" style="position:absolute;left:0;text-align:left;margin-left:-17.25pt;margin-top:8.4pt;width:113.25pt;height:26.25pt;z-index:251694080;visibility:visible">
            <v:imagedata r:id="rId67" o:title="" chromakey="white"/>
          </v:shape>
        </w:pict>
      </w:r>
      <w:r>
        <w:rPr>
          <w:noProof/>
          <w:lang w:eastAsia="ru-RU"/>
        </w:rPr>
        <w:pict>
          <v:shape id="_x0000_s1148" type="#_x0000_t75" alt="узбекские орнаменты и узоры в векторе: 10 тыс изображений найдено в  Яндекс.Картинках | Орнаменты, Бека, Узоры" style="position:absolute;left:0;text-align:left;margin-left:58.5pt;margin-top:8.4pt;width:113.25pt;height:26.25pt;z-index:251695104;visibility:visible">
            <v:imagedata r:id="rId68" o:title="" chromakey="white"/>
          </v:shape>
        </w:pict>
      </w:r>
      <w:r>
        <w:rPr>
          <w:noProof/>
          <w:lang w:eastAsia="ru-RU"/>
        </w:rPr>
        <w:pict>
          <v:shape id="_x0000_s1149" type="#_x0000_t75" alt="узбекские орнаменты и узоры в векторе: 10 тыс изображений найдено в  Яндекс.Картинках | Орнаменты, Бека, Узоры" style="position:absolute;left:0;text-align:left;margin-left:131.25pt;margin-top:8.4pt;width:113.25pt;height:26.25pt;z-index:251696128;visibility:visible">
            <v:imagedata r:id="rId67" o:title="" chromakey="white"/>
          </v:shape>
        </w:pict>
      </w:r>
    </w:p>
    <w:p w:rsidR="002B3D6D" w:rsidRPr="00393DBF" w:rsidRDefault="002B3D6D" w:rsidP="00393DBF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002060"/>
          <w:shd w:val="clear" w:color="auto" w:fill="FBCD44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50" type="#_x0000_t136" style="position:absolute;left:0;text-align:left;margin-left:5.1pt;margin-top:14.55pt;width:9pt;height:9pt;z-index:251697152" fillcolor="green">
            <v:shadow color="#868686"/>
            <v:textpath style="font-family:&quot;Monotype Corsiva&quot;;font-size:14pt;font-weight:bold;v-text-kern:t" trim="t" fitpath="t" string="12"/>
          </v:shape>
        </w:pict>
      </w: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51" type="#_x0000_t136" style="position:absolute;left:0;text-align:left;margin-left:163.2pt;margin-top:11.4pt;width:75.75pt;height:18.75pt;z-index:25168691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106BE2">
      <w:pPr>
        <w:spacing w:after="0"/>
        <w:jc w:val="center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>7</w:t>
      </w:r>
      <w:r w:rsidRPr="00393DBF"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 xml:space="preserve"> апреля -  День</w:t>
      </w:r>
      <w:r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 xml:space="preserve"> России</w:t>
      </w: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83" o:spid="_x0000_s1152" type="#_x0000_t75" alt="http://www.vozdvschool9.edusite.ru/images/p1_rtdy1886.jpg" style="position:absolute;left:0;text-align:left;margin-left:151.8pt;margin-top:77.05pt;width:90.75pt;height:109.45pt;z-index:251699200;visibility:visible" stroked="t" strokecolor="#0070c0" strokeweight="2.25pt">
            <v:imagedata r:id="rId69" o:title="" croptop="11283f" cropbottom="13089f" cropleft="19848f"/>
          </v:shape>
        </w:pict>
      </w:r>
      <w:r>
        <w:rPr>
          <w:noProof/>
          <w:lang w:eastAsia="ru-RU"/>
        </w:rPr>
        <w:pict>
          <v:shape id="Рисунок 81" o:spid="_x0000_s1153" type="#_x0000_t75" alt="http://www.vozdvschool9.edusite.ru/images/p1_img_0699.jpg" style="position:absolute;left:0;text-align:left;margin-left:1.8pt;margin-top:77.05pt;width:145.5pt;height:109.45pt;z-index:251698176;visibility:visible" stroked="t" strokecolor="#0070c0" strokeweight="2.25pt">
            <v:imagedata r:id="rId70" o:title=""/>
          </v:shape>
        </w:pict>
      </w:r>
      <w:r w:rsidRPr="00C45F3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Необычайно красочным получился день России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Подготовить мероприятия этого дня по жребию выпало ученикам 9 А класса (классный руководитель - Свистунова Наталья Васильевна). </w:t>
      </w: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EC4BE2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Удивительной красоты фотозона предстала перед  зрителями. Юноши и девушки в русских народных костюмах с караваем и традиционными угощениями русской кухни встречали всех с самого утра. </w:t>
      </w: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82" o:spid="_x0000_s1154" type="#_x0000_t75" alt="http://www.vozdvschool9.edusite.ru/images/p1_kges9470.jpg" style="position:absolute;left:0;text-align:left;margin-left:1.8pt;margin-top:1.55pt;width:213pt;height:160.2pt;z-index:251700224;visibility:visible" stroked="t" strokecolor="#0070c0" strokeweight="2.25pt">
            <v:imagedata r:id="rId71" o:title=""/>
          </v:shape>
        </w:pict>
      </w: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85" o:spid="_x0000_s1155" type="#_x0000_t75" alt="http://www.vozdvschool9.edusite.ru/images/p1_yfkt0268.jpg" style="position:absolute;left:0;text-align:left;margin-left:24.3pt;margin-top:8.6pt;width:213pt;height:160.2pt;z-index:251701248;visibility:visible" stroked="t" strokecolor="#0070c0" strokeweight="2.25pt">
            <v:imagedata r:id="rId72" o:title=""/>
          </v:shape>
        </w:pict>
      </w: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C45F3C" w:rsidRDefault="002B3D6D" w:rsidP="00C45F3C">
      <w:pPr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 далее интересные конкурсы, яркие традиции и многое другое! Было интересно!</w:t>
      </w:r>
    </w:p>
    <w:p w:rsidR="002B3D6D" w:rsidRPr="00EC4BE2" w:rsidRDefault="002B3D6D" w:rsidP="008B28AA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EC4BE2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EC4BE2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56" type="#_x0000_t136" style="position:absolute;margin-left:-2.85pt;margin-top:6.9pt;width:75.75pt;height:18.75pt;z-index:25170534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EC4BE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EC4BE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57" type="#_x0000_t98" style="position:absolute;left:0;text-align:left;margin-left:-2.85pt;margin-top:.5pt;width:7in;height:45pt;z-index:251702272" fillcolor="#6f9" strokecolor="#396">
            <v:fill color2="fill darken(118)" rotate="t" angle="-45" focusposition=".5,.5" focussize="" method="linear sigma" type="gradientRadial"/>
            <v:textbox style="mso-next-textbox:#_x0000_s1157">
              <w:txbxContent>
                <w:p w:rsidR="002B3D6D" w:rsidRPr="00D85992" w:rsidRDefault="002B3D6D" w:rsidP="00EC4BE2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«мы-сердце великой страны!»</w:t>
                  </w:r>
                </w:p>
                <w:p w:rsidR="002B3D6D" w:rsidRPr="00D85992" w:rsidRDefault="002B3D6D" w:rsidP="00EC4BE2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158" style="position:absolute;left:0;text-align:left;z-index:251703296" from="-2.85pt,.5pt" to="501.15pt,.5pt" strokecolor="green" strokeweight="4.5pt">
            <v:stroke linestyle="thickThin"/>
          </v:line>
        </w:pict>
      </w:r>
    </w:p>
    <w:p w:rsidR="002B3D6D" w:rsidRDefault="002B3D6D" w:rsidP="00EC4BE2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992DAB" w:rsidRDefault="002B3D6D" w:rsidP="00EC4BE2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2B3D6D" w:rsidRPr="00EC4BE2" w:rsidRDefault="002B3D6D" w:rsidP="00EC4BE2">
      <w:pPr>
        <w:pStyle w:val="NormalWeb"/>
        <w:spacing w:before="30" w:beforeAutospacing="0" w:after="30" w:afterAutospacing="0"/>
        <w:jc w:val="center"/>
        <w:rPr>
          <w:rFonts w:ascii="Monotype Corsiva" w:hAnsi="Monotype Corsiva"/>
          <w:b/>
          <w:bCs/>
          <w:color w:val="0000FF"/>
          <w:sz w:val="32"/>
          <w:szCs w:val="32"/>
          <w:shd w:val="clear" w:color="auto" w:fill="FFFFFF"/>
        </w:rPr>
      </w:pPr>
      <w:r w:rsidRPr="00EC4BE2"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>8 апреля</w:t>
      </w:r>
      <w:r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 xml:space="preserve"> </w:t>
      </w:r>
      <w:r w:rsidRPr="00EC4BE2"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>-  День Грузии</w:t>
      </w:r>
    </w:p>
    <w:p w:rsidR="002B3D6D" w:rsidRDefault="002B3D6D" w:rsidP="00EC4BE2">
      <w:pPr>
        <w:pStyle w:val="NormalWeb"/>
        <w:spacing w:before="30" w:beforeAutospacing="0" w:after="30" w:afterAutospacing="0"/>
        <w:jc w:val="center"/>
        <w:rPr>
          <w:rFonts w:ascii="Verdana" w:hAnsi="Verdana"/>
          <w:b/>
          <w:bCs/>
          <w:color w:val="0000FF"/>
          <w:shd w:val="clear" w:color="auto" w:fill="FFFFFF"/>
        </w:rPr>
      </w:pPr>
      <w:r>
        <w:rPr>
          <w:noProof/>
        </w:rPr>
        <w:pict>
          <v:shape id="Рисунок 86" o:spid="_x0000_s1159" type="#_x0000_t75" alt="http://www.vozdvschool9.edusite.ru/images/p1_bemk2355.jpg" style="position:absolute;left:0;text-align:left;margin-left:156pt;margin-top:2.55pt;width:83pt;height:111.1pt;z-index:251706368;visibility:visible" stroked="t" strokecolor="#0070c0" strokeweight="2.25pt">
            <v:imagedata r:id="rId73" o:title=""/>
          </v:shape>
        </w:pict>
      </w:r>
      <w:r>
        <w:rPr>
          <w:noProof/>
        </w:rPr>
        <w:pict>
          <v:shape id="Рисунок 88" o:spid="_x0000_s1160" type="#_x0000_t75" alt="http://www.vozdvschool9.edusite.ru/images/p1_img_0836.jpg" style="position:absolute;left:0;text-align:left;margin-left:-.75pt;margin-top:2.55pt;width:147.75pt;height:111.1pt;z-index:251709440;visibility:visible" stroked="t" strokecolor="#0070c0" strokeweight="2.25pt">
            <v:imagedata r:id="rId74" o:title=""/>
          </v:shape>
        </w:pict>
      </w:r>
      <w:r>
        <w:rPr>
          <w:rFonts w:ascii="Verdana" w:hAnsi="Verdana"/>
          <w:b/>
          <w:bCs/>
          <w:color w:val="0000FF"/>
          <w:shd w:val="clear" w:color="auto" w:fill="FFFFFF"/>
        </w:rPr>
        <w:t>   </w:t>
      </w:r>
    </w:p>
    <w:p w:rsidR="002B3D6D" w:rsidRPr="00393DBF" w:rsidRDefault="002B3D6D" w:rsidP="00EC4BE2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         </w:t>
      </w: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 w:line="240" w:lineRule="auto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Pr="00A36E75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36E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Подготовкой этого дня занялся 4 класс и их классный руководитель Лютова Елена Григорьевна</w:t>
      </w: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87" o:spid="_x0000_s1161" type="#_x0000_t75" alt="http://www.vozdvschool9.edusite.ru/images/p1_img_0827.jpg" style="position:absolute;left:0;text-align:left;margin-left:-.75pt;margin-top:1.95pt;width:239.75pt;height:180.35pt;z-index:251707392;visibility:visible" stroked="t" strokecolor="#0070c0" strokeweight="2.25pt">
            <v:imagedata r:id="rId75" o:title=""/>
          </v:shape>
        </w:pict>
      </w: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Pr="00393DBF" w:rsidRDefault="002B3D6D" w:rsidP="008B28AA">
      <w:pPr>
        <w:spacing w:after="0"/>
        <w:jc w:val="right"/>
        <w:rPr>
          <w:rFonts w:ascii="Times New Roman" w:hAnsi="Times New Roman"/>
          <w:i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36E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очень старались! Отрепетированный до мелочей сценарий мероприятия помог учащимся пре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дставить </w:t>
      </w:r>
      <w:r w:rsidRPr="00A36E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свой день на очень высоком уровне!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89" o:spid="_x0000_s1162" type="#_x0000_t75" alt="http://www.vozdvschool9.edusite.ru/images/p1_img_0842.jpg" style="position:absolute;left:0;text-align:left;margin-left:-.75pt;margin-top:2.3pt;width:239.75pt;height:142.85pt;z-index:251708416;visibility:visible" stroked="t" strokecolor="#0070c0" strokeweight="2.25pt">
            <v:imagedata r:id="rId76" o:title="" croptop="13627f"/>
          </v:shape>
        </w:pict>
      </w: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Оригинальные костюмы, торжественные речи, блюда национальной  кухни -  все было здорово! </w:t>
      </w:r>
    </w:p>
    <w:p w:rsidR="002B3D6D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 завершали презентацию проекта учащиеся 7 б класса и их классный руководитель Фисенко Юрий Васильевич. Они рассказали об Армении.</w: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63" type="#_x0000_t136" style="position:absolute;left:0;text-align:left;margin-left:121.95pt;margin-top:9.15pt;width:117pt;height:16.5pt;z-index:251704320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Pr="00A36E75" w:rsidRDefault="002B3D6D" w:rsidP="00A36E75">
      <w:pPr>
        <w:pStyle w:val="NormalWeb"/>
        <w:spacing w:before="30" w:beforeAutospacing="0" w:after="30" w:afterAutospacing="0"/>
        <w:jc w:val="center"/>
        <w:rPr>
          <w:rFonts w:ascii="Monotype Corsiva" w:hAnsi="Monotype Corsiva"/>
          <w:b/>
          <w:bCs/>
          <w:color w:val="0000FF"/>
          <w:sz w:val="32"/>
          <w:szCs w:val="32"/>
          <w:shd w:val="clear" w:color="auto" w:fill="FFFFFF"/>
        </w:rPr>
      </w:pPr>
      <w:r w:rsidRPr="00A36E75"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>12 апреля - День Армении</w:t>
      </w: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  <w:r>
        <w:rPr>
          <w:noProof/>
        </w:rPr>
        <w:pict>
          <v:shape id="Рисунок 90" o:spid="_x0000_s1164" type="#_x0000_t75" alt="http://www.vozdvschool9.edusite.ru/images/p1_pyhu7647.jpg" style="position:absolute;left:0;text-align:left;margin-left:.3pt;margin-top:2.2pt;width:162.75pt;height:122.4pt;z-index:251710464;visibility:visible" stroked="t" strokecolor="#0070c0" strokeweight="2.25pt">
            <v:imagedata r:id="rId77" o:title=""/>
          </v:shape>
        </w:pict>
      </w: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  <w:r>
        <w:rPr>
          <w:noProof/>
        </w:rPr>
        <w:pict>
          <v:shape id="Рисунок 91" o:spid="_x0000_s1165" type="#_x0000_t75" alt="http://www.vozdvschool9.edusite.ru/images/p1_jlhk1787.jpg" style="position:absolute;left:0;text-align:left;margin-left:73.8pt;margin-top:7.9pt;width:162.75pt;height:122.45pt;z-index:251711488;visibility:visible" stroked="t" strokecolor="#0070c0" strokeweight="2.25pt">
            <v:imagedata r:id="rId78" o:title=""/>
          </v:shape>
        </w:pict>
      </w: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A36E75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  <w:r w:rsidRPr="00A36E75">
        <w:rPr>
          <w:bCs/>
          <w:color w:val="002060"/>
          <w:shd w:val="clear" w:color="auto" w:fill="FFFFFF"/>
        </w:rPr>
        <w:t>Ребята также  </w:t>
      </w:r>
      <w:r>
        <w:rPr>
          <w:bCs/>
          <w:color w:val="002060"/>
          <w:shd w:val="clear" w:color="auto" w:fill="FFFFFF"/>
        </w:rPr>
        <w:t xml:space="preserve">угощали всех учеников и работников школы национальными сладостями,  рассказывали о стране, читали стихи. А какие замечательные у них костюмы! </w:t>
      </w: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  <w:r>
        <w:rPr>
          <w:noProof/>
        </w:rPr>
        <w:pict>
          <v:shape id="_x0000_s1166" type="#_x0000_t75" alt="Грузины | mysite-1" style="position:absolute;left:0;text-align:left;margin-left:178.8pt;margin-top:10pt;width:75.75pt;height:160.5pt;z-index:251714560;visibility:visible">
            <v:imagedata r:id="rId79" o:title="" cropleft="31140f" chromakey="white"/>
          </v:shape>
        </w:pict>
      </w:r>
      <w:r>
        <w:rPr>
          <w:noProof/>
        </w:rPr>
        <w:pict>
          <v:shape id="Рисунок 92" o:spid="_x0000_s1167" type="#_x0000_t75" alt="http://www.vozdvschool9.edusite.ru/images/p1_sxlt3452.jpg" style="position:absolute;left:0;text-align:left;margin-left:81.1pt;margin-top:2.5pt;width:104.2pt;height:139.5pt;z-index:251712512;visibility:visible" stroked="t" strokecolor="#0070c0" strokeweight="2.25pt">
            <v:imagedata r:id="rId80" o:title=""/>
          </v:shape>
        </w:pict>
      </w: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  <w:r>
        <w:rPr>
          <w:noProof/>
        </w:rPr>
        <w:pict>
          <v:shape id="_x0000_s1168" type="#_x0000_t75" alt="Грузины | mysite-1" style="position:absolute;left:0;text-align:left;margin-left:14.25pt;margin-top:2.95pt;width:67.05pt;height:157.5pt;z-index:251713536;visibility:visible">
            <v:imagedata r:id="rId79" o:title="" cropright="34397f" chromakey="white"/>
          </v:shape>
        </w:pict>
      </w: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</w:p>
    <w:p w:rsidR="002B3D6D" w:rsidRDefault="002B3D6D" w:rsidP="00BB1169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</w:p>
    <w:p w:rsidR="002B3D6D" w:rsidRPr="00A36E75" w:rsidRDefault="002B3D6D" w:rsidP="00BB1169">
      <w:pPr>
        <w:pStyle w:val="NormalWeb"/>
        <w:spacing w:before="30" w:beforeAutospacing="0" w:after="30" w:afterAutospacing="0"/>
        <w:ind w:firstLine="708"/>
        <w:jc w:val="both"/>
        <w:rPr>
          <w:bCs/>
          <w:color w:val="002060"/>
          <w:shd w:val="clear" w:color="auto" w:fill="FFFFFF"/>
        </w:rPr>
      </w:pPr>
      <w:r>
        <w:rPr>
          <w:bCs/>
          <w:color w:val="002060"/>
          <w:shd w:val="clear" w:color="auto" w:fill="FFFFFF"/>
        </w:rPr>
        <w:t>С поставленной задачей справились! Молодцы!</w:t>
      </w:r>
    </w:p>
    <w:p w:rsidR="002B3D6D" w:rsidRPr="004D33D1" w:rsidRDefault="002B3D6D" w:rsidP="00FE341C">
      <w:pPr>
        <w:pStyle w:val="NormalWeb"/>
        <w:spacing w:before="30" w:beforeAutospacing="0" w:after="30" w:afterAutospacing="0"/>
        <w:rPr>
          <w:rFonts w:ascii="Verdana" w:hAnsi="Verdana"/>
          <w:b/>
          <w:bCs/>
          <w:color w:val="0000FF"/>
          <w:sz w:val="12"/>
          <w:szCs w:val="12"/>
          <w:shd w:val="clear" w:color="auto" w:fill="FFFFFF"/>
        </w:rPr>
      </w:pPr>
    </w:p>
    <w:p w:rsidR="002B3D6D" w:rsidRDefault="002B3D6D" w:rsidP="00FE341C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  <w:r>
        <w:rPr>
          <w:rFonts w:ascii="Verdana" w:hAnsi="Verdana"/>
          <w:b/>
          <w:bCs/>
          <w:color w:val="0000FF"/>
          <w:shd w:val="clear" w:color="auto" w:fill="FFFFFF"/>
        </w:rPr>
        <w:tab/>
      </w:r>
      <w:r w:rsidRPr="00FE341C">
        <w:rPr>
          <w:bCs/>
          <w:color w:val="002060"/>
          <w:shd w:val="clear" w:color="auto" w:fill="FFFFFF"/>
        </w:rPr>
        <w:t xml:space="preserve">Очень хочется </w:t>
      </w:r>
      <w:r>
        <w:rPr>
          <w:bCs/>
          <w:color w:val="002060"/>
          <w:shd w:val="clear" w:color="auto" w:fill="FFFFFF"/>
        </w:rPr>
        <w:t xml:space="preserve">отметить подготовку всех ребят, каждый классный коллектив  постарался на славу. Честно сказать, мы и не ожидали такого успеха. Но благодаря энтузиазму, творчеству и энергии наших ребят  и поддержке классных руководителей все получилось! А вот в этом мы и не сомневались!!! </w:t>
      </w:r>
    </w:p>
    <w:p w:rsidR="002B3D6D" w:rsidRDefault="002B3D6D" w:rsidP="00FE341C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  <w:r>
        <w:rPr>
          <w:bCs/>
          <w:color w:val="002060"/>
          <w:shd w:val="clear" w:color="auto" w:fill="FFFFFF"/>
        </w:rPr>
        <w:tab/>
        <w:t>Но это еще не конец! До завершения  проекта оставалось  еще два дня. К подготовке этих дней наши ребята готовились особенно тщательно. Вот, что получилось:</w:t>
      </w:r>
    </w:p>
    <w:p w:rsidR="002B3D6D" w:rsidRPr="00FE341C" w:rsidRDefault="002B3D6D" w:rsidP="00FE341C">
      <w:pPr>
        <w:pStyle w:val="NormalWeb"/>
        <w:spacing w:before="30" w:beforeAutospacing="0" w:after="30" w:afterAutospacing="0"/>
        <w:jc w:val="both"/>
        <w:rPr>
          <w:bCs/>
          <w:color w:val="002060"/>
          <w:shd w:val="clear" w:color="auto" w:fill="FFFFFF"/>
        </w:rPr>
      </w:pPr>
      <w:r>
        <w:rPr>
          <w:noProof/>
        </w:rPr>
        <w:pict>
          <v:shape id="_x0000_s1169" type="#_x0000_t136" style="position:absolute;left:0;text-align:left;margin-left:226.05pt;margin-top:1.4pt;width:9pt;height:9pt;z-index:251715584" fillcolor="green">
            <v:shadow color="#868686"/>
            <v:textpath style="font-family:&quot;Monotype Corsiva&quot;;font-size:14pt;font-weight:bold;v-text-kern:t" trim="t" fitpath="t" string="13"/>
          </v:shape>
        </w:pict>
      </w:r>
    </w:p>
    <w:p w:rsidR="002B3D6D" w:rsidRDefault="002B3D6D" w:rsidP="00FE341C">
      <w:pPr>
        <w:pStyle w:val="NormalWeb"/>
        <w:spacing w:before="30" w:beforeAutospacing="0" w:after="30" w:afterAutospacing="0"/>
        <w:rPr>
          <w:rFonts w:ascii="Verdana" w:hAnsi="Verdana"/>
          <w:b/>
          <w:bCs/>
          <w:color w:val="0000FF"/>
          <w:shd w:val="clear" w:color="auto" w:fill="FFFFFF"/>
        </w:rPr>
      </w:pPr>
    </w:p>
    <w:p w:rsidR="002B3D6D" w:rsidRDefault="002B3D6D" w:rsidP="004D33D1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70" type="#_x0000_t136" style="position:absolute;margin-left:-2.85pt;margin-top:13.65pt;width:117pt;height:16.5pt;z-index:251719680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Default="002B3D6D" w:rsidP="004D33D1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4D33D1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71" type="#_x0000_t98" style="position:absolute;left:0;text-align:left;margin-left:-2.85pt;margin-top:.5pt;width:7in;height:45pt;z-index:251716608" fillcolor="#6f9" strokecolor="#396">
            <v:fill color2="fill darken(118)" rotate="t" angle="-45" focusposition=".5,.5" focussize="" method="linear sigma" type="gradientRadial"/>
            <v:textbox style="mso-next-textbox:#_x0000_s1171">
              <w:txbxContent>
                <w:p w:rsidR="002B3D6D" w:rsidRPr="00D85992" w:rsidRDefault="002B3D6D" w:rsidP="004D33D1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«мы-сердце великой страны!»</w:t>
                  </w:r>
                </w:p>
                <w:p w:rsidR="002B3D6D" w:rsidRPr="00D85992" w:rsidRDefault="002B3D6D" w:rsidP="004D33D1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172" style="position:absolute;left:0;text-align:left;z-index:251717632" from="-2.85pt,.5pt" to="501.15pt,.5pt" strokecolor="green" strokeweight="4.5pt">
            <v:stroke linestyle="thickThin"/>
          </v:line>
        </w:pict>
      </w:r>
    </w:p>
    <w:p w:rsidR="002B3D6D" w:rsidRDefault="002B3D6D" w:rsidP="004D33D1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992DAB" w:rsidRDefault="002B3D6D" w:rsidP="004D33D1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2B3D6D" w:rsidRDefault="002B3D6D" w:rsidP="004D33D1">
      <w:pPr>
        <w:pStyle w:val="NormalWeb"/>
        <w:spacing w:before="0" w:beforeAutospacing="0" w:after="0" w:afterAutospacing="0"/>
        <w:jc w:val="center"/>
        <w:rPr>
          <w:rStyle w:val="Strong"/>
          <w:rFonts w:ascii="Monotype Corsiva" w:hAnsi="Monotype Corsiva"/>
          <w:color w:val="002060"/>
          <w:sz w:val="32"/>
          <w:szCs w:val="32"/>
          <w:shd w:val="clear" w:color="auto" w:fill="FFFFFF"/>
        </w:rPr>
      </w:pPr>
      <w:r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 xml:space="preserve">  </w:t>
      </w:r>
      <w:r w:rsidRPr="004D33D1">
        <w:rPr>
          <w:rFonts w:ascii="Monotype Corsiva" w:hAnsi="Monotype Corsiva"/>
          <w:b/>
          <w:color w:val="002060"/>
          <w:sz w:val="32"/>
          <w:szCs w:val="32"/>
          <w:shd w:val="clear" w:color="auto" w:fill="FFFFFF"/>
        </w:rPr>
        <w:t xml:space="preserve">13 апреля </w:t>
      </w:r>
      <w:r w:rsidRPr="004D33D1">
        <w:rPr>
          <w:rFonts w:ascii="Monotype Corsiva" w:hAnsi="Monotype Corsiva"/>
          <w:color w:val="002060"/>
          <w:sz w:val="32"/>
          <w:szCs w:val="32"/>
          <w:shd w:val="clear" w:color="auto" w:fill="FFFFFF"/>
        </w:rPr>
        <w:t xml:space="preserve">- </w:t>
      </w:r>
      <w:r w:rsidRPr="004D33D1">
        <w:rPr>
          <w:rStyle w:val="Strong"/>
          <w:rFonts w:ascii="Monotype Corsiva" w:hAnsi="Monotype Corsiva"/>
          <w:color w:val="002060"/>
          <w:sz w:val="32"/>
          <w:szCs w:val="32"/>
          <w:shd w:val="clear" w:color="auto" w:fill="FFFFFF"/>
        </w:rPr>
        <w:t xml:space="preserve">Ярмарка </w:t>
      </w:r>
    </w:p>
    <w:p w:rsidR="002B3D6D" w:rsidRPr="004D33D1" w:rsidRDefault="002B3D6D" w:rsidP="004D33D1">
      <w:pPr>
        <w:pStyle w:val="NormalWeb"/>
        <w:spacing w:before="0" w:beforeAutospacing="0" w:after="0" w:afterAutospacing="0"/>
        <w:jc w:val="center"/>
        <w:rPr>
          <w:rFonts w:ascii="Monotype Corsiva" w:hAnsi="Monotype Corsiva"/>
          <w:color w:val="002060"/>
          <w:sz w:val="32"/>
          <w:szCs w:val="32"/>
          <w:shd w:val="clear" w:color="auto" w:fill="FFFFFF"/>
        </w:rPr>
      </w:pPr>
      <w:r w:rsidRPr="004D33D1">
        <w:rPr>
          <w:rStyle w:val="Strong"/>
          <w:rFonts w:ascii="Monotype Corsiva" w:hAnsi="Monotype Corsiva"/>
          <w:color w:val="002060"/>
          <w:sz w:val="32"/>
          <w:szCs w:val="32"/>
          <w:shd w:val="clear" w:color="auto" w:fill="FFFFFF"/>
        </w:rPr>
        <w:t>«Национальные блюда»</w:t>
      </w:r>
    </w:p>
    <w:p w:rsidR="002B3D6D" w:rsidRDefault="002B3D6D" w:rsidP="00FE341C">
      <w:pPr>
        <w:pStyle w:val="NormalWeb"/>
        <w:spacing w:before="0" w:beforeAutospacing="0" w:after="0" w:afterAutospacing="0"/>
        <w:jc w:val="both"/>
        <w:rPr>
          <w:color w:val="002060"/>
          <w:shd w:val="clear" w:color="auto" w:fill="FFFFFF"/>
        </w:rPr>
      </w:pPr>
      <w:r w:rsidRPr="00FE341C">
        <w:rPr>
          <w:color w:val="002060"/>
          <w:shd w:val="clear" w:color="auto" w:fill="FFFFFF"/>
        </w:rPr>
        <w:t>     13 апреля в нашей школе прошла благотворительная ярмарка «Мы- сердце великой страны!»</w:t>
      </w:r>
      <w:r>
        <w:rPr>
          <w:color w:val="002060"/>
          <w:shd w:val="clear" w:color="auto" w:fill="FFFFFF"/>
        </w:rPr>
        <w:t>.</w:t>
      </w:r>
    </w:p>
    <w:p w:rsidR="002B3D6D" w:rsidRDefault="002B3D6D" w:rsidP="004D33D1">
      <w:pPr>
        <w:pStyle w:val="NormalWeb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 w:rsidRPr="00FE341C">
        <w:rPr>
          <w:color w:val="002060"/>
          <w:shd w:val="clear" w:color="auto" w:fill="FFFFFF"/>
        </w:rPr>
        <w:t xml:space="preserve">Тема ярмарки </w:t>
      </w:r>
      <w:r>
        <w:rPr>
          <w:color w:val="002060"/>
          <w:shd w:val="clear" w:color="auto" w:fill="FFFFFF"/>
        </w:rPr>
        <w:t xml:space="preserve">- </w:t>
      </w:r>
      <w:r w:rsidRPr="00FE341C">
        <w:rPr>
          <w:color w:val="002060"/>
          <w:shd w:val="clear" w:color="auto" w:fill="FFFFFF"/>
        </w:rPr>
        <w:t xml:space="preserve">«Национальные блюда», к презентации которых ученики всех классов школы подошли очень творчески. Среди национальных блюд можно было встретить русские блины, пироги и караваи, драники, плов, пахлава и много другое. </w:t>
      </w:r>
    </w:p>
    <w:p w:rsidR="002B3D6D" w:rsidRPr="00FE341C" w:rsidRDefault="002B3D6D" w:rsidP="004D33D1">
      <w:pPr>
        <w:pStyle w:val="NormalWeb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 w:rsidRPr="00FE341C">
        <w:rPr>
          <w:color w:val="002060"/>
          <w:shd w:val="clear" w:color="auto" w:fill="FFFFFF"/>
        </w:rPr>
        <w:t>Большой популярностью на ярмарке традиционно пользуется любая домашняя выпечка, благо ее было действительно в избытке</w:t>
      </w:r>
      <w:r>
        <w:rPr>
          <w:color w:val="002060"/>
          <w:shd w:val="clear" w:color="auto" w:fill="FFFFFF"/>
        </w:rPr>
        <w:t>,  а</w:t>
      </w:r>
      <w:r w:rsidRPr="00FE341C">
        <w:rPr>
          <w:color w:val="002060"/>
          <w:shd w:val="clear" w:color="auto" w:fill="FFFFFF"/>
        </w:rPr>
        <w:t xml:space="preserve"> приобрести ее можно было по совсем смешным ценам. </w:t>
      </w:r>
      <w:r>
        <w:rPr>
          <w:color w:val="002060"/>
          <w:shd w:val="clear" w:color="auto" w:fill="FFFFFF"/>
        </w:rPr>
        <w:t>По решению ребят на</w:t>
      </w:r>
      <w:r w:rsidRPr="00FE341C">
        <w:rPr>
          <w:color w:val="002060"/>
          <w:shd w:val="clear" w:color="auto" w:fill="FFFFFF"/>
        </w:rPr>
        <w:t xml:space="preserve"> вырученные </w:t>
      </w:r>
      <w:r>
        <w:rPr>
          <w:color w:val="002060"/>
          <w:shd w:val="clear" w:color="auto" w:fill="FFFFFF"/>
        </w:rPr>
        <w:t xml:space="preserve">от </w:t>
      </w:r>
      <w:r w:rsidRPr="00FE341C">
        <w:rPr>
          <w:color w:val="002060"/>
          <w:shd w:val="clear" w:color="auto" w:fill="FFFFFF"/>
        </w:rPr>
        <w:t xml:space="preserve"> ярмарки средства будет приобретена гуманитарная помощь для жителей Донецка и Луганска.</w:t>
      </w:r>
    </w:p>
    <w:p w:rsidR="002B3D6D" w:rsidRPr="00FE341C" w:rsidRDefault="002B3D6D" w:rsidP="004D33D1">
      <w:pPr>
        <w:pStyle w:val="NormalWeb"/>
        <w:spacing w:before="0" w:beforeAutospacing="0" w:after="0" w:afterAutospacing="0"/>
        <w:jc w:val="center"/>
        <w:rPr>
          <w:b/>
          <w:bCs/>
          <w:color w:val="002060"/>
          <w:shd w:val="clear" w:color="auto" w:fill="FFFFFF"/>
        </w:rPr>
      </w:pPr>
      <w:r>
        <w:rPr>
          <w:b/>
          <w:bCs/>
          <w:color w:val="002060"/>
          <w:shd w:val="clear" w:color="auto" w:fill="FFFFFF"/>
        </w:rPr>
        <w:t>Фотоотчет:</w:t>
      </w: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9" o:spid="_x0000_s1173" type="#_x0000_t75" alt="http://www.vozdvschool9.edusite.ru/images/p1_fpak5903.jpg" style="position:absolute;left:0;text-align:left;margin-left:4.5pt;margin-top:3.2pt;width:159pt;height:119.25pt;z-index:251720704;visibility:visible" stroked="t" strokecolor="#0070c0" strokeweight="2.25pt">
            <v:imagedata r:id="rId81" o:title=""/>
          </v:shape>
        </w:pict>
      </w: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9" o:spid="_x0000_s1174" type="#_x0000_t75" alt="Борщ с гренками в белой тарелке на белом фоне Стоковое Фото - изображение  насчитывающей тарелка, мясо: 184498332" style="position:absolute;left:0;text-align:left;margin-left:2in;margin-top:11.9pt;width:130.45pt;height:86.8pt;z-index:251724800;visibility:visible">
            <v:imagedata r:id="rId82" o:title="" chromakey="#fbfbfb"/>
          </v:shape>
        </w:pict>
      </w: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FE341C" w:rsidRDefault="002B3D6D" w:rsidP="00FE341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24" o:spid="_x0000_s1175" type="#_x0000_t75" alt="http://www.vozdvschool9.edusite.ru/images/p1_icgz3301.jpg" style="position:absolute;left:0;text-align:left;margin-left:84pt;margin-top:2.3pt;width:159pt;height:119.25pt;z-index:251721728;visibility:visible" stroked="t" strokecolor="#0070c0" strokeweight="2.25pt">
            <v:imagedata r:id="rId83" o:title=""/>
          </v:shape>
        </w:pict>
      </w:r>
    </w:p>
    <w:p w:rsidR="002B3D6D" w:rsidRPr="004D33D1" w:rsidRDefault="002B3D6D" w:rsidP="004D33D1">
      <w:pPr>
        <w:spacing w:after="0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3" o:spid="_x0000_s1176" type="#_x0000_t75" alt="Спорт + Кино | World Languages - Quizizz" style="position:absolute;margin-left:-27.3pt;margin-top:6.55pt;width:96.95pt;height:64.5pt;rotation:-1714663fd;z-index:251722752;visibility:visible">
            <v:imagedata r:id="rId84" o:title="" chromakey="white"/>
          </v:shape>
        </w:pict>
      </w:r>
      <w:r w:rsidRPr="004D33D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9 б класс</w: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6" o:spid="_x0000_s1177" type="#_x0000_t75" alt="плов, узбекская кухня, ближневосточной кухни" style="position:absolute;left:0;text-align:left;margin-left:-4.5pt;margin-top:3.45pt;width:83.4pt;height:59.25pt;z-index:251723776;visibility:visible">
            <v:imagedata r:id="rId85" o:title="" chromakey="white"/>
          </v:shape>
        </w:pic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4D33D1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8 </w:t>
      </w:r>
      <w:r w:rsidRPr="004D33D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класс</w:t>
      </w:r>
    </w:p>
    <w:p w:rsidR="002B3D6D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E22880">
        <w:rPr>
          <w:rFonts w:ascii="Times New Roman" w:hAnsi="Times New Roman"/>
          <w:noProof/>
          <w:color w:val="002060"/>
          <w:sz w:val="24"/>
          <w:szCs w:val="24"/>
          <w:shd w:val="clear" w:color="auto" w:fill="FFFFFF"/>
          <w:lang w:eastAsia="ru-RU"/>
        </w:rPr>
        <w:pict>
          <v:shape id="Рисунок 126" o:spid="_x0000_i1025" type="#_x0000_t75" alt="http://www.vozdvschool9.edusite.ru/images/p1_ivzb4681.jpg" style="width:230.25pt;height:129.75pt;visibility:visible" o:bordertopcolor="#0070c0" o:borderleftcolor="#0070c0" o:borderbottomcolor="#0070c0" o:borderrightcolor="#0070c0">
            <v:imagedata r:id="rId86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B3D6D" w:rsidRPr="00A36E75" w:rsidRDefault="002B3D6D" w:rsidP="004D33D1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11 </w:t>
      </w:r>
      <w:r w:rsidRPr="004D33D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класс</w: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78" type="#_x0000_t136" style="position:absolute;left:0;text-align:left;margin-left:1.5pt;margin-top:1.7pt;width:9pt;height:9pt;z-index:251727872" fillcolor="green">
            <v:shadow color="#868686"/>
            <v:textpath style="font-family:&quot;Monotype Corsiva&quot;;font-size:14pt;font-weight:bold;v-text-kern:t" trim="t" fitpath="t" string="14"/>
          </v:shape>
        </w:pic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79" type="#_x0000_t136" style="position:absolute;left:0;text-align:left;margin-left:160.8pt;margin-top:9pt;width:75.75pt;height:18.75pt;z-index:25171865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Default="002B3D6D" w:rsidP="00A36E75">
      <w:pPr>
        <w:spacing w:after="0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Pr="00903166" w:rsidRDefault="002B3D6D" w:rsidP="00A36E75">
      <w:pPr>
        <w:spacing w:after="0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Pr="00903166" w:rsidRDefault="002B3D6D" w:rsidP="004E5A7F">
      <w:pPr>
        <w:spacing w:after="0" w:line="240" w:lineRule="auto"/>
        <w:jc w:val="center"/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</w:pPr>
      <w:r w:rsidRPr="00903166"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>18</w:t>
      </w:r>
      <w:r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 xml:space="preserve"> </w:t>
      </w:r>
      <w:r w:rsidRPr="00903166"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>апреля – отч</w:t>
      </w:r>
      <w:r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>ё</w:t>
      </w:r>
      <w:r w:rsidRPr="00903166"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 xml:space="preserve">тный </w:t>
      </w:r>
    </w:p>
    <w:p w:rsidR="002B3D6D" w:rsidRPr="00903166" w:rsidRDefault="002B3D6D" w:rsidP="00903166">
      <w:pPr>
        <w:spacing w:after="0" w:line="240" w:lineRule="auto"/>
        <w:jc w:val="center"/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</w:pPr>
      <w:r w:rsidRPr="00903166">
        <w:rPr>
          <w:rFonts w:ascii="Monotype Corsiva" w:hAnsi="Monotype Corsiva"/>
          <w:b/>
          <w:i/>
          <w:color w:val="002060"/>
          <w:sz w:val="32"/>
          <w:szCs w:val="32"/>
          <w:shd w:val="clear" w:color="auto" w:fill="FFFFFF"/>
        </w:rPr>
        <w:t>концерт проекта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  <w:r>
        <w:rPr>
          <w:noProof/>
          <w:lang w:eastAsia="ru-RU"/>
        </w:rPr>
        <w:pict>
          <v:shape id="Рисунок 22" o:spid="_x0000_s1180" type="#_x0000_t75" style="position:absolute;left:0;text-align:left;margin-left:1.8pt;margin-top:7.5pt;width:241.5pt;height:181.5pt;z-index:251725824;visibility:visible" stroked="t" strokecolor="#0070c0" strokeweight="2.25pt">
            <v:imagedata r:id="rId87" o:title=""/>
          </v:shape>
        </w:pict>
      </w:r>
      <w:r>
        <w:rPr>
          <w:rFonts w:ascii="Times New Roman" w:hAnsi="Times New Roman"/>
          <w:b/>
          <w:i/>
          <w:color w:val="244061"/>
          <w:sz w:val="24"/>
          <w:szCs w:val="24"/>
        </w:rPr>
        <w:t xml:space="preserve">           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244061"/>
          <w:sz w:val="24"/>
          <w:szCs w:val="24"/>
        </w:rPr>
        <w:t xml:space="preserve">                </w:t>
      </w:r>
      <w:r w:rsidRPr="00903166">
        <w:rPr>
          <w:rFonts w:ascii="Times New Roman" w:hAnsi="Times New Roman"/>
          <w:b/>
          <w:i/>
          <w:color w:val="002060"/>
          <w:sz w:val="24"/>
          <w:szCs w:val="24"/>
        </w:rPr>
        <w:t>18 апреля</w:t>
      </w:r>
      <w:r w:rsidRPr="00903166">
        <w:rPr>
          <w:rFonts w:ascii="Times New Roman" w:hAnsi="Times New Roman"/>
          <w:color w:val="002060"/>
          <w:sz w:val="24"/>
          <w:szCs w:val="24"/>
        </w:rPr>
        <w:t xml:space="preserve"> в рамках проекта </w:t>
      </w:r>
      <w:r w:rsidRPr="0090316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"Мы - сердце великой страны!"  прошёл запланированный гала-концерт. В этот день ученики  нашей школы объединились  в едином патриотичном порыве, в идее  сплочённости всего народа (вне зависимости от происхождения, вероисповедания и положения в обществе).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3" o:spid="_x0000_s1181" type="#_x0000_t75" style="position:absolute;left:0;text-align:left;margin-left:1.8pt;margin-top:2.4pt;width:241.5pt;height:191.25pt;z-index:251726848;visibility:visible" stroked="t" strokecolor="#0070c0" strokeweight="2.25pt">
            <v:imagedata r:id="rId88" o:title="" croptop="3658f" cropbottom="23014f"/>
          </v:shape>
        </w:pic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903166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90316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Состоялось мероприятие в сельском доме культуры. Гостей праздничной программы "Мы - сердце великой страны!" ребята порадовали своим творчеством. Это были интересные вокальные номера, художественные композиции, стихи, танцы, шуточные инсценировки, обряды. Главной изюминкой концерта стали национальные  патриотические песни – возвышенные, как нельзя лучше отражающие смысл и настроение праздника. 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82" type="#_x0000_t136" style="position:absolute;margin-left:0;margin-top:4.2pt;width:75.75pt;height:18.75pt;z-index:25173094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90316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83" type="#_x0000_t98" style="position:absolute;left:0;text-align:left;margin-left:0;margin-top:6.35pt;width:7in;height:45pt;z-index:251728896" fillcolor="#6f9" strokecolor="#396">
            <v:fill color2="fill darken(118)" rotate="t" angle="-45" focusposition=".5,.5" focussize="" method="linear sigma" type="gradientRadial"/>
            <v:textbox style="mso-next-textbox:#_x0000_s1183">
              <w:txbxContent>
                <w:p w:rsidR="002B3D6D" w:rsidRPr="00D85992" w:rsidRDefault="002B3D6D" w:rsidP="00903166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«мы-сердце великой страны!»</w:t>
                  </w:r>
                </w:p>
                <w:p w:rsidR="002B3D6D" w:rsidRPr="00D85992" w:rsidRDefault="002B3D6D" w:rsidP="0090316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184" style="position:absolute;left:0;text-align:left;z-index:251729920" from="0,6.35pt" to="7in,6.35pt" strokecolor="green" strokeweight="4.5pt">
            <v:stroke linestyle="thickThin"/>
          </v:line>
        </w:pict>
      </w:r>
    </w:p>
    <w:p w:rsidR="002B3D6D" w:rsidRDefault="002B3D6D" w:rsidP="0090316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992DAB" w:rsidRDefault="002B3D6D" w:rsidP="00903166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4" o:spid="_x0000_s1185" type="#_x0000_t75" style="position:absolute;left:0;text-align:left;margin-left:3.75pt;margin-top:6.7pt;width:239.25pt;height:137.65pt;z-index:251732992;visibility:visible" stroked="t" strokecolor="#0070c0" strokeweight="2.25pt">
            <v:imagedata r:id="rId89" o:title="" croptop="12626f" cropleft="13419f" cropright="10640f"/>
          </v:shape>
        </w:pict>
      </w:r>
      <w:r>
        <w:rPr>
          <w:rStyle w:val="Strong"/>
          <w:rFonts w:ascii="Monotype Corsiva" w:hAnsi="Monotype Corsiva"/>
          <w:color w:val="0000FF"/>
          <w:sz w:val="32"/>
          <w:szCs w:val="32"/>
          <w:shd w:val="clear" w:color="auto" w:fill="FFFFFF"/>
        </w:rPr>
        <w:t xml:space="preserve">  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5" o:spid="_x0000_s1186" type="#_x0000_t75" style="position:absolute;left:0;text-align:left;margin-left:1.5pt;margin-top:12.7pt;width:241.75pt;height:174.75pt;z-index:-251582464;visibility:visible" stroked="t" strokecolor="#0070c0" strokeweight="2.25pt">
            <v:imagedata r:id="rId90" o:title="" croptop="9126f" cropbottom="1887f"/>
          </v:shape>
        </w:pict>
      </w: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</w:pPr>
    </w:p>
    <w:p w:rsidR="002B3D6D" w:rsidRPr="0028353D" w:rsidRDefault="002B3D6D" w:rsidP="00903166">
      <w:pPr>
        <w:spacing w:after="0"/>
        <w:jc w:val="right"/>
        <w:rPr>
          <w:rFonts w:ascii="Times New Roman" w:hAnsi="Times New Roman"/>
          <w:b/>
          <w:i/>
          <w:color w:val="002060"/>
          <w:sz w:val="6"/>
          <w:szCs w:val="6"/>
          <w:highlight w:val="lightGray"/>
          <w:shd w:val="clear" w:color="auto" w:fill="FFFFFF"/>
        </w:rPr>
      </w:pPr>
    </w:p>
    <w:p w:rsidR="002B3D6D" w:rsidRPr="00A36E75" w:rsidRDefault="002B3D6D" w:rsidP="00903166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4 </w:t>
      </w:r>
      <w:r w:rsidRPr="004D33D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класс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E22880">
        <w:rPr>
          <w:rFonts w:ascii="Times New Roman" w:hAnsi="Times New Roman"/>
          <w:noProof/>
          <w:color w:val="002060"/>
          <w:sz w:val="24"/>
          <w:szCs w:val="24"/>
          <w:shd w:val="clear" w:color="auto" w:fill="FFFFFF"/>
          <w:lang w:eastAsia="ru-RU"/>
        </w:rPr>
        <w:pict>
          <v:shape id="Рисунок 26" o:spid="_x0000_i1026" type="#_x0000_t75" style="width:240pt;height:147pt;visibility:visible" o:bordertopcolor="#0070c0" o:borderleftcolor="#0070c0" o:borderbottomcolor="#0070c0" o:borderrightcolor="#0070c0">
            <v:imagedata r:id="rId91" o:title="" croptop="8015f" cropbottom="3671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B3D6D" w:rsidRPr="00A36E75" w:rsidRDefault="002B3D6D" w:rsidP="0028353D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8 </w:t>
      </w:r>
      <w:r w:rsidRPr="004D33D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класс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7" o:spid="_x0000_s1187" type="#_x0000_t75" style="position:absolute;left:0;text-align:left;margin-left:4.75pt;margin-top:1.8pt;width:241.5pt;height:135.75pt;z-index:251735040;visibility:visible" stroked="t" strokecolor="#0070c0" strokeweight="2.25pt">
            <v:imagedata r:id="rId92" o:title=""/>
          </v:shape>
        </w:pic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28353D">
      <w:pPr>
        <w:spacing w:after="0"/>
        <w:jc w:val="right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 xml:space="preserve">9 б </w:t>
      </w:r>
      <w:r w:rsidRPr="004D33D1">
        <w:rPr>
          <w:rFonts w:ascii="Times New Roman" w:hAnsi="Times New Roman"/>
          <w:b/>
          <w:i/>
          <w:color w:val="002060"/>
          <w:sz w:val="20"/>
          <w:szCs w:val="20"/>
          <w:highlight w:val="lightGray"/>
          <w:shd w:val="clear" w:color="auto" w:fill="FFFFFF"/>
        </w:rPr>
        <w:t>класс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88" type="#_x0000_t136" style="position:absolute;left:0;text-align:left;margin-left:124.8pt;margin-top:4.2pt;width:117pt;height:16.5pt;z-index:251731968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28353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</w:t>
      </w:r>
      <w:r w:rsidRPr="0090316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И, конечно же, не обошлось  без народного творчества – фольклорные песни, наиболее точно демонстрирующие все тонкие грани души нашего великого народа. 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89" type="#_x0000_t75" style="position:absolute;left:0;text-align:left;margin-left:.3pt;margin-top:4.4pt;width:237pt;height:119.15pt;z-index:251736064;visibility:visible" stroked="t" strokecolor="#0070c0" strokeweight="2.25pt">
            <v:imagedata r:id="rId93" o:title="" cropbottom="17762f" cropleft="13012f" cropright="9623f"/>
          </v:shape>
        </w:pic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28353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12"/>
          <w:szCs w:val="12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  <w:r w:rsidRPr="0090316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Да, наши ребята подарили зрителям море приятных впечатлений! </w:t>
      </w:r>
    </w:p>
    <w:p w:rsidR="002B3D6D" w:rsidRDefault="002B3D6D" w:rsidP="00903166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Под несмолкаемые аплодисменты  на сцену поднялась Теслицкая Оксана Анатольевна, директор школы. В своей речи она поблагодарила ребят за прекрасные выступления, еще раз отметила, что в единстве сила России и сила отдельного, даже самого маленького, коллектива. Она особенно подчеркнула необходимость и важность проведения подобных мероприятий. Бесспорно, этот проект объединил нас всех!</w:t>
      </w:r>
    </w:p>
    <w:p w:rsidR="002B3D6D" w:rsidRDefault="002B3D6D" w:rsidP="00921965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   </w:t>
      </w:r>
      <w:r w:rsidRPr="0090316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Мы благодарим классных руководителей, учащихся школы и родителей за активное участие в этом замечательном проекте!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Мы – сердце великой страны!</w:t>
      </w:r>
    </w:p>
    <w:p w:rsidR="002B3D6D" w:rsidRPr="00A36E75" w:rsidRDefault="002B3D6D" w:rsidP="00921965">
      <w:pPr>
        <w:tabs>
          <w:tab w:val="left" w:pos="1995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960646" w:rsidRDefault="002B3D6D" w:rsidP="00960646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Рисунок 29" o:spid="_x0000_s1190" type="#_x0000_t75" alt="Конкурс «Моя страна – моя Россия» - Пульс Хакасии" style="position:absolute;left:0;text-align:left;margin-left:45.3pt;margin-top:137.5pt;width:168pt;height:99pt;z-index:251737088;visibility:visible">
            <v:imagedata r:id="rId94" o:title="" chromakey="white"/>
          </v:shape>
        </w:pict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На просторах великой страны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В ярком свете златых куполов</w:t>
      </w:r>
      <w:r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 xml:space="preserve"> -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Мы России прекрасной сыны</w:t>
      </w:r>
      <w:r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,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Мы наследники славы отцов</w:t>
      </w:r>
      <w:r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!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Легендарных героев дела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И победы мы в сердце храним</w:t>
      </w:r>
      <w:r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,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Чтоб отчизна жила и цвела</w:t>
      </w:r>
      <w:r w:rsidRPr="00960646">
        <w:rPr>
          <w:rFonts w:ascii="Monotype Corsiva" w:hAnsi="Monotype Corsiva" w:cs="Tahoma"/>
          <w:b/>
          <w:color w:val="002060"/>
          <w:sz w:val="32"/>
          <w:szCs w:val="32"/>
        </w:rPr>
        <w:br/>
      </w:r>
      <w:r w:rsidRPr="00960646"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Мы свой труд и талант отдадим</w:t>
      </w:r>
      <w:r>
        <w:rPr>
          <w:rFonts w:ascii="Monotype Corsiva" w:hAnsi="Monotype Corsiva" w:cs="Tahoma"/>
          <w:b/>
          <w:color w:val="002060"/>
          <w:sz w:val="32"/>
          <w:szCs w:val="32"/>
          <w:shd w:val="clear" w:color="auto" w:fill="FFFFFF"/>
        </w:rPr>
        <w:t>!</w: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921965" w:rsidRDefault="002B3D6D" w:rsidP="00921965">
      <w:pPr>
        <w:spacing w:after="0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921965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Школьная Дума</w:t>
      </w:r>
    </w:p>
    <w:p w:rsidR="002B3D6D" w:rsidRPr="00A36E75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91" type="#_x0000_t136" style="position:absolute;left:0;text-align:left;margin-left:229.95pt;margin-top:.05pt;width:9pt;height:9pt;z-index:251738112" fillcolor="green">
            <v:shadow color="#868686"/>
            <v:textpath style="font-family:&quot;Monotype Corsiva&quot;;font-size:14pt;font-weight:bold;v-text-kern:t" trim="t" fitpath="t" string="15"/>
          </v:shape>
        </w:pict>
      </w:r>
    </w:p>
    <w:p w:rsidR="002B3D6D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A36E75">
      <w:pPr>
        <w:spacing w:after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48573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48573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92" type="#_x0000_t98" style="position:absolute;margin-left:-2.85pt;margin-top:10.55pt;width:7in;height:45pt;z-index:251739136" fillcolor="#6f9" strokecolor="#396">
            <v:fill color2="fill darken(118)" rotate="t" angle="-45" focusposition=".5,.5" focussize="" method="linear sigma" type="gradientRadial"/>
            <v:textbox style="mso-next-textbox:#_x0000_s1192">
              <w:txbxContent>
                <w:p w:rsidR="002B3D6D" w:rsidRPr="00D85992" w:rsidRDefault="002B3D6D" w:rsidP="00485735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П о з д р а в л я е м!</w:t>
                  </w:r>
                </w:p>
                <w:p w:rsidR="002B3D6D" w:rsidRPr="00D85992" w:rsidRDefault="002B3D6D" w:rsidP="00485735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3" type="#_x0000_t136" style="position:absolute;margin-left:1.65pt;margin-top:-11.9pt;width:117pt;height:16.5pt;z-index:251741184" fillcolor="green" strokecolor="#030">
            <v:shadow color="#868686"/>
            <v:textpath style="font-family:&quot;Monotype Corsiva&quot;;font-size:14pt;font-weight:bold;v-text-kern:t" trim="t" fitpath="t" string="Апрель 2022 год"/>
          </v:shape>
        </w:pict>
      </w:r>
      <w:r>
        <w:rPr>
          <w:noProof/>
          <w:lang w:eastAsia="ru-RU"/>
        </w:rPr>
        <w:pict>
          <v:line id="_x0000_s1194" style="position:absolute;z-index:251740160" from="1.65pt,10.55pt" to="505.65pt,10.55pt" strokecolor="green" strokeweight="4.5pt">
            <v:stroke linestyle="thickThin"/>
          </v:line>
        </w:pict>
      </w:r>
    </w:p>
    <w:p w:rsidR="002B3D6D" w:rsidRDefault="002B3D6D" w:rsidP="0048573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48573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Default="002B3D6D" w:rsidP="00485735">
      <w:pPr>
        <w:spacing w:after="0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B3D6D" w:rsidRPr="00485735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  <w:r w:rsidRPr="00485735">
        <w:rPr>
          <w:rFonts w:ascii="Monotype Corsiva" w:hAnsi="Monotype Corsiva"/>
          <w:b/>
          <w:i/>
          <w:color w:val="0DC196"/>
          <w:sz w:val="32"/>
          <w:szCs w:val="32"/>
        </w:rPr>
        <w:t>Сердечно поздравляем заместителя директора по воспитательной работе, классного руководителя 10 класса, Воронкову Юлию Викторовну с победой в региональном этапе конкурса «Воспитать человека»  и желаем нашему педагогу творческих успехов и дальнейших побед!</w:t>
      </w:r>
    </w:p>
    <w:p w:rsidR="002B3D6D" w:rsidRPr="00485735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  <w:r>
        <w:rPr>
          <w:noProof/>
          <w:lang w:eastAsia="ru-RU"/>
        </w:rPr>
        <w:pict>
          <v:shape id="Рисунок 14" o:spid="_x0000_s1195" type="#_x0000_t75" alt="Заказать большую корзину цветов &quot;Надежда&quot; в Киеве" style="position:absolute;left:0;text-align:left;margin-left:-5.25pt;margin-top:158.85pt;width:260.25pt;height:247.5pt;z-index:251743232;visibility:visible">
            <v:imagedata r:id="rId95" o:title="" chromakey="#fefefe"/>
          </v:shape>
        </w:pict>
      </w:r>
      <w:r w:rsidRPr="00E22880">
        <w:rPr>
          <w:rFonts w:ascii="Monotype Corsiva" w:hAnsi="Monotype Corsiva"/>
          <w:b/>
          <w:i/>
          <w:noProof/>
          <w:color w:val="0DC196"/>
          <w:sz w:val="32"/>
          <w:szCs w:val="32"/>
          <w:lang w:eastAsia="ru-RU"/>
        </w:rPr>
        <w:pict>
          <v:shape id="Рисунок 1" o:spid="_x0000_i1027" type="#_x0000_t75" style="width:241.5pt;height:183.75pt;visibility:visible" o:bordertopcolor="#0dc196" o:borderleftcolor="#0dc196" o:borderbottomcolor="#0dc196" o:borderrightcolor="#0dc196">
            <v:imagedata r:id="rId96" o:title="" croptop="7316f" cropbottom="8400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2B3D6D" w:rsidRDefault="002B3D6D" w:rsidP="001B0CF1">
      <w:pPr>
        <w:spacing w:after="0" w:line="240" w:lineRule="auto"/>
        <w:ind w:right="212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lightGray"/>
        </w:rPr>
      </w:pPr>
      <w:r w:rsidRPr="001B0CF1">
        <w:rPr>
          <w:rFonts w:ascii="Times New Roman" w:hAnsi="Times New Roman"/>
          <w:b/>
          <w:i/>
          <w:color w:val="002060"/>
          <w:sz w:val="20"/>
          <w:szCs w:val="20"/>
          <w:highlight w:val="lightGray"/>
        </w:rPr>
        <w:t xml:space="preserve">Юлия Викторовна принимает </w:t>
      </w:r>
    </w:p>
    <w:p w:rsidR="002B3D6D" w:rsidRPr="001B0CF1" w:rsidRDefault="002B3D6D" w:rsidP="001B0CF1">
      <w:pPr>
        <w:spacing w:after="0" w:line="240" w:lineRule="auto"/>
        <w:ind w:right="212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1B0CF1">
        <w:rPr>
          <w:rFonts w:ascii="Times New Roman" w:hAnsi="Times New Roman"/>
          <w:b/>
          <w:i/>
          <w:color w:val="002060"/>
          <w:sz w:val="20"/>
          <w:szCs w:val="20"/>
          <w:highlight w:val="lightGray"/>
        </w:rPr>
        <w:t>поздравления от коллег</w:t>
      </w: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9.6pt;margin-top:.55pt;width:234pt;height:135pt;z-index:251744256" fillcolor="#bdfbec" strokecolor="#0dc196" strokeweight="3pt">
            <v:stroke linestyle="thinThin"/>
            <v:textbox style="mso-next-textbox:#_x0000_s1196">
              <w:txbxContent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b/>
                      <w:i/>
                      <w:color w:val="17365D"/>
                    </w:rPr>
                    <w:t>Над выпуском работали:</w:t>
                  </w: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</w:rPr>
                  </w:pP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>
                    <w:rPr>
                      <w:rFonts w:ascii="Times New Roman" w:hAnsi="Times New Roman"/>
                      <w:i/>
                      <w:color w:val="17365D"/>
                    </w:rPr>
                    <w:t xml:space="preserve">Учащиеся 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 xml:space="preserve">  </w:t>
                  </w:r>
                  <w:r>
                    <w:rPr>
                      <w:rFonts w:ascii="Times New Roman" w:hAnsi="Times New Roman"/>
                      <w:i/>
                      <w:color w:val="17365D"/>
                    </w:rPr>
                    <w:t>9 «Б»  класса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.</w:t>
                  </w: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Руководитель  Романенко Наталья Николаевна</w:t>
                  </w: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Адрес редакции:</w:t>
                  </w: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356712, с. Воздвиженское, ул. Комсомольская,79</w:t>
                  </w: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 xml:space="preserve">Тел. 8-(865 55 ) 68 2 76  </w:t>
                  </w:r>
                </w:p>
                <w:p w:rsidR="002B3D6D" w:rsidRPr="00F81312" w:rsidRDefault="002B3D6D" w:rsidP="001B0C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E-mail: school9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а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p@yandex.ru</w:t>
                  </w:r>
                </w:p>
                <w:p w:rsidR="002B3D6D" w:rsidRPr="00BA271A" w:rsidRDefault="002B3D6D" w:rsidP="001B0CF1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</w:p>
              </w:txbxContent>
            </v:textbox>
          </v:shape>
        </w:pict>
      </w: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  <w:r>
        <w:rPr>
          <w:noProof/>
          <w:lang w:eastAsia="ru-RU"/>
        </w:rPr>
        <w:pict>
          <v:shape id="_x0000_s1197" type="#_x0000_t136" style="position:absolute;left:0;text-align:left;margin-left:9.6pt;margin-top:16.65pt;width:9pt;height:9pt;z-index:251746304" fillcolor="green">
            <v:shadow color="#868686"/>
            <v:textpath style="font-family:&quot;Monotype Corsiva&quot;;font-size:14pt;font-weight:bold;v-text-kern:t" trim="t" fitpath="t" string="16"/>
          </v:shape>
        </w:pict>
      </w: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  <w:r>
        <w:rPr>
          <w:noProof/>
          <w:lang w:eastAsia="ru-RU"/>
        </w:rPr>
        <w:pict>
          <v:shape id="_x0000_s1198" type="#_x0000_t136" style="position:absolute;left:0;text-align:left;margin-left:167.7pt;margin-top:7.65pt;width:75.75pt;height:18.75pt;z-index:25174220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</w:p>
    <w:p w:rsidR="002B3D6D" w:rsidRPr="001B0CF1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14"/>
          <w:szCs w:val="14"/>
        </w:rPr>
      </w:pPr>
    </w:p>
    <w:p w:rsidR="002B3D6D" w:rsidRPr="00485735" w:rsidRDefault="002B3D6D" w:rsidP="00485735">
      <w:pPr>
        <w:spacing w:after="0" w:line="240" w:lineRule="auto"/>
        <w:ind w:right="212"/>
        <w:jc w:val="center"/>
        <w:rPr>
          <w:rFonts w:ascii="Monotype Corsiva" w:hAnsi="Monotype Corsiva"/>
          <w:b/>
          <w:i/>
          <w:color w:val="0DC196"/>
          <w:sz w:val="32"/>
          <w:szCs w:val="32"/>
        </w:rPr>
      </w:pPr>
      <w:r w:rsidRPr="00485735">
        <w:rPr>
          <w:rFonts w:ascii="Monotype Corsiva" w:hAnsi="Monotype Corsiva"/>
          <w:b/>
          <w:i/>
          <w:color w:val="0DC196"/>
          <w:sz w:val="32"/>
          <w:szCs w:val="32"/>
        </w:rPr>
        <w:t>От всей души поздравляем учителей, работников и учащихся школы</w:t>
      </w:r>
      <w:r>
        <w:rPr>
          <w:rFonts w:ascii="Monotype Corsiva" w:hAnsi="Monotype Corsiva"/>
          <w:b/>
          <w:i/>
          <w:color w:val="0DC196"/>
          <w:sz w:val="32"/>
          <w:szCs w:val="32"/>
        </w:rPr>
        <w:t xml:space="preserve">, родившихся в апреле </w:t>
      </w:r>
      <w:r w:rsidRPr="00485735">
        <w:rPr>
          <w:rFonts w:ascii="Monotype Corsiva" w:hAnsi="Monotype Corsiva"/>
          <w:b/>
          <w:i/>
          <w:color w:val="0DC196"/>
          <w:sz w:val="32"/>
          <w:szCs w:val="32"/>
        </w:rPr>
        <w:t xml:space="preserve"> с Днем рождения!</w:t>
      </w:r>
    </w:p>
    <w:p w:rsidR="002B3D6D" w:rsidRDefault="002B3D6D" w:rsidP="00485735">
      <w:pPr>
        <w:tabs>
          <w:tab w:val="left" w:pos="3615"/>
        </w:tabs>
        <w:spacing w:after="0" w:line="240" w:lineRule="auto"/>
        <w:jc w:val="both"/>
        <w:rPr>
          <w:rFonts w:ascii="Times New Roman" w:hAnsi="Times New Roman"/>
          <w:color w:val="244061"/>
          <w:sz w:val="24"/>
          <w:szCs w:val="24"/>
          <w:shd w:val="clear" w:color="auto" w:fill="FFFFFF"/>
        </w:rPr>
      </w:pPr>
    </w:p>
    <w:p w:rsidR="002B3D6D" w:rsidRPr="00642A11" w:rsidRDefault="002B3D6D" w:rsidP="00642A11">
      <w:pPr>
        <w:tabs>
          <w:tab w:val="left" w:pos="3615"/>
        </w:tabs>
        <w:spacing w:after="0" w:line="240" w:lineRule="auto"/>
        <w:jc w:val="center"/>
        <w:rPr>
          <w:rFonts w:ascii="Monotype Corsiva" w:hAnsi="Monotype Corsiva"/>
          <w:b/>
          <w:color w:val="4F6228"/>
          <w:sz w:val="32"/>
          <w:szCs w:val="32"/>
          <w:shd w:val="clear" w:color="auto" w:fill="FFFFFF"/>
        </w:rPr>
        <w:sectPr w:rsidR="002B3D6D" w:rsidRPr="00642A11" w:rsidSect="00616C37">
          <w:type w:val="continuous"/>
          <w:pgSz w:w="11906" w:h="16838"/>
          <w:pgMar w:top="719" w:right="566" w:bottom="180" w:left="1260" w:header="708" w:footer="708" w:gutter="0"/>
          <w:cols w:num="2" w:space="409"/>
          <w:docGrid w:linePitch="360"/>
        </w:sectPr>
      </w:pPr>
      <w:r>
        <w:rPr>
          <w:noProof/>
          <w:lang w:eastAsia="ru-RU"/>
        </w:rPr>
        <w:pict>
          <v:shape id="Рисунок 17" o:spid="_x0000_s1199" type="#_x0000_t75" alt="Открытка С Днем Рождения" style="position:absolute;left:0;text-align:left;margin-left:-2.7pt;margin-top:326.75pt;width:265.5pt;height:277.5pt;z-index:251745280;visibility:visible">
            <v:imagedata r:id="rId97" o:title="" chromakey="#fefefe"/>
          </v:shape>
        </w:pict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Улыбок тепло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В этот день согревает,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На сердце светло,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И душа расцветает!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Пусть много случится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Чудесных историй,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Мечта воплотится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Заветная вскоре!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Пусть из самых тёплых слов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Поздравленья сложатся,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И удача, и любовь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В жизни приумножатся!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Восхитительны цветы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Будут в День Рождения,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Исполняются мечты</w:t>
      </w:r>
      <w:r w:rsidRPr="00642A11">
        <w:rPr>
          <w:rFonts w:ascii="Monotype Corsiva" w:hAnsi="Monotype Corsiva" w:cs="Tahoma"/>
          <w:b/>
          <w:color w:val="4F6228"/>
          <w:sz w:val="32"/>
          <w:szCs w:val="32"/>
        </w:rPr>
        <w:br/>
      </w:r>
      <w:r w:rsidRPr="00642A11">
        <w:rPr>
          <w:rFonts w:ascii="Monotype Corsiva" w:hAnsi="Monotype Corsiva" w:cs="Tahoma"/>
          <w:b/>
          <w:color w:val="4F6228"/>
          <w:sz w:val="32"/>
          <w:szCs w:val="32"/>
          <w:shd w:val="clear" w:color="auto" w:fill="FFFFFF"/>
        </w:rPr>
        <w:t>Каждое мгновение!</w:t>
      </w:r>
    </w:p>
    <w:p w:rsidR="002B3D6D" w:rsidRDefault="002B3D6D" w:rsidP="00642A11"/>
    <w:sectPr w:rsidR="002B3D6D" w:rsidSect="003E3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D6D" w:rsidRDefault="002B3D6D" w:rsidP="00642A11">
      <w:pPr>
        <w:spacing w:after="0" w:line="240" w:lineRule="auto"/>
      </w:pPr>
      <w:r>
        <w:separator/>
      </w:r>
    </w:p>
  </w:endnote>
  <w:endnote w:type="continuationSeparator" w:id="0">
    <w:p w:rsidR="002B3D6D" w:rsidRDefault="002B3D6D" w:rsidP="00642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D6D" w:rsidRDefault="002B3D6D" w:rsidP="00642A11">
      <w:pPr>
        <w:spacing w:after="0" w:line="240" w:lineRule="auto"/>
      </w:pPr>
      <w:r>
        <w:separator/>
      </w:r>
    </w:p>
  </w:footnote>
  <w:footnote w:type="continuationSeparator" w:id="0">
    <w:p w:rsidR="002B3D6D" w:rsidRDefault="002B3D6D" w:rsidP="00642A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66B9"/>
    <w:rsid w:val="000355CC"/>
    <w:rsid w:val="00046F0A"/>
    <w:rsid w:val="00066214"/>
    <w:rsid w:val="00070697"/>
    <w:rsid w:val="0009762F"/>
    <w:rsid w:val="000A40BB"/>
    <w:rsid w:val="000D4159"/>
    <w:rsid w:val="000F1021"/>
    <w:rsid w:val="000F5086"/>
    <w:rsid w:val="00102DE5"/>
    <w:rsid w:val="00106BE2"/>
    <w:rsid w:val="00116946"/>
    <w:rsid w:val="00162FB5"/>
    <w:rsid w:val="001843BC"/>
    <w:rsid w:val="00191DA2"/>
    <w:rsid w:val="001B0CF1"/>
    <w:rsid w:val="001B711C"/>
    <w:rsid w:val="001D6B82"/>
    <w:rsid w:val="001F6DB4"/>
    <w:rsid w:val="00252046"/>
    <w:rsid w:val="0028353D"/>
    <w:rsid w:val="002B3D6D"/>
    <w:rsid w:val="002E355C"/>
    <w:rsid w:val="003230B8"/>
    <w:rsid w:val="003616FC"/>
    <w:rsid w:val="00393DBF"/>
    <w:rsid w:val="003B15DA"/>
    <w:rsid w:val="003B1C3F"/>
    <w:rsid w:val="003D1F4F"/>
    <w:rsid w:val="003E3E1D"/>
    <w:rsid w:val="00485735"/>
    <w:rsid w:val="004B43CA"/>
    <w:rsid w:val="004D33D1"/>
    <w:rsid w:val="004E5A7F"/>
    <w:rsid w:val="004F1B1B"/>
    <w:rsid w:val="005752C5"/>
    <w:rsid w:val="005C6B39"/>
    <w:rsid w:val="00616C37"/>
    <w:rsid w:val="00636859"/>
    <w:rsid w:val="00642A11"/>
    <w:rsid w:val="00642DF1"/>
    <w:rsid w:val="006553B2"/>
    <w:rsid w:val="006C1782"/>
    <w:rsid w:val="007105EC"/>
    <w:rsid w:val="007231C2"/>
    <w:rsid w:val="00727AC3"/>
    <w:rsid w:val="00744C1E"/>
    <w:rsid w:val="007563F7"/>
    <w:rsid w:val="00756CDE"/>
    <w:rsid w:val="0078273E"/>
    <w:rsid w:val="00787105"/>
    <w:rsid w:val="007F0029"/>
    <w:rsid w:val="00803F31"/>
    <w:rsid w:val="008815CA"/>
    <w:rsid w:val="008B28AA"/>
    <w:rsid w:val="00903166"/>
    <w:rsid w:val="00921965"/>
    <w:rsid w:val="00960646"/>
    <w:rsid w:val="00990C85"/>
    <w:rsid w:val="00992DAB"/>
    <w:rsid w:val="009966D8"/>
    <w:rsid w:val="00A14395"/>
    <w:rsid w:val="00A36E75"/>
    <w:rsid w:val="00A52ED4"/>
    <w:rsid w:val="00A80E09"/>
    <w:rsid w:val="00A87338"/>
    <w:rsid w:val="00AB3E32"/>
    <w:rsid w:val="00AC3C13"/>
    <w:rsid w:val="00B02D35"/>
    <w:rsid w:val="00B6332C"/>
    <w:rsid w:val="00BA271A"/>
    <w:rsid w:val="00BB1169"/>
    <w:rsid w:val="00BE0F91"/>
    <w:rsid w:val="00C45F3C"/>
    <w:rsid w:val="00CD32F2"/>
    <w:rsid w:val="00CF673E"/>
    <w:rsid w:val="00D45F21"/>
    <w:rsid w:val="00D85992"/>
    <w:rsid w:val="00DF691D"/>
    <w:rsid w:val="00E22880"/>
    <w:rsid w:val="00EC4BE2"/>
    <w:rsid w:val="00F26A5A"/>
    <w:rsid w:val="00F27769"/>
    <w:rsid w:val="00F542AB"/>
    <w:rsid w:val="00F81312"/>
    <w:rsid w:val="00FE341C"/>
    <w:rsid w:val="00FF5032"/>
    <w:rsid w:val="00FF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6B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F6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815C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F66B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815CA"/>
    <w:rPr>
      <w:rFonts w:ascii="Cambria" w:hAnsi="Cambria" w:cs="Times New Roman"/>
      <w:color w:val="243F60"/>
    </w:rPr>
  </w:style>
  <w:style w:type="paragraph" w:styleId="NormalWeb">
    <w:name w:val="Normal (Web)"/>
    <w:basedOn w:val="Normal"/>
    <w:uiPriority w:val="99"/>
    <w:rsid w:val="00756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563F7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9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0C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16946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992DAB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semiHidden/>
    <w:rsid w:val="00642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42A1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642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42A11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8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26" Target="media/image21.jpeg" Type="http://schemas.openxmlformats.org/officeDocument/2006/relationships/image"/><Relationship Id="rId21" Target="media/image16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55" Target="media/image49.png" Type="http://schemas.openxmlformats.org/officeDocument/2006/relationships/image"/><Relationship Id="rId63" Target="media/image57.jpeg" Type="http://schemas.openxmlformats.org/officeDocument/2006/relationships/image"/><Relationship Id="rId68" Target="media/image62.jpeg" Type="http://schemas.openxmlformats.org/officeDocument/2006/relationships/image"/><Relationship Id="rId76" Target="media/image70.jpeg" Type="http://schemas.openxmlformats.org/officeDocument/2006/relationships/image"/><Relationship Id="rId84" Target="media/image78.jpeg" Type="http://schemas.openxmlformats.org/officeDocument/2006/relationships/image"/><Relationship Id="rId89" Target="media/image83.jpeg" Type="http://schemas.openxmlformats.org/officeDocument/2006/relationships/image"/><Relationship Id="rId97" Target="media/image91.jpeg" Type="http://schemas.openxmlformats.org/officeDocument/2006/relationships/image"/><Relationship Id="rId7" Target="media/image2.jpeg" Type="http://schemas.openxmlformats.org/officeDocument/2006/relationships/image"/><Relationship Id="rId71" Target="media/image65.jpeg" Type="http://schemas.openxmlformats.org/officeDocument/2006/relationships/image"/><Relationship Id="rId92" Target="media/image86.jpeg" Type="http://schemas.openxmlformats.org/officeDocument/2006/relationships/image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29" Target="https://vk.com/video681765598_456239043?list=c466cc09c7253dba1c" TargetMode="External" Type="http://schemas.openxmlformats.org/officeDocument/2006/relationships/hyperlink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media/image47.jpeg" Type="http://schemas.openxmlformats.org/officeDocument/2006/relationships/image"/><Relationship Id="rId58" Target="media/image52.jpeg" Type="http://schemas.openxmlformats.org/officeDocument/2006/relationships/image"/><Relationship Id="rId66" Target="media/image60.jpeg" Type="http://schemas.openxmlformats.org/officeDocument/2006/relationships/image"/><Relationship Id="rId74" Target="media/image68.jpeg" Type="http://schemas.openxmlformats.org/officeDocument/2006/relationships/image"/><Relationship Id="rId79" Target="media/image73.jpeg" Type="http://schemas.openxmlformats.org/officeDocument/2006/relationships/image"/><Relationship Id="rId87" Target="media/image81.jpeg" Type="http://schemas.openxmlformats.org/officeDocument/2006/relationships/image"/><Relationship Id="rId5" Target="endnotes.xml" Type="http://schemas.openxmlformats.org/officeDocument/2006/relationships/endnotes"/><Relationship Id="rId61" Target="media/image55.jpeg" Type="http://schemas.openxmlformats.org/officeDocument/2006/relationships/image"/><Relationship Id="rId82" Target="media/image76.jpeg" Type="http://schemas.openxmlformats.org/officeDocument/2006/relationships/image"/><Relationship Id="rId90" Target="media/image84.jpeg" Type="http://schemas.openxmlformats.org/officeDocument/2006/relationships/image"/><Relationship Id="rId95" Target="media/image89.jpeg" Type="http://schemas.openxmlformats.org/officeDocument/2006/relationships/image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56" Target="media/image50.jpeg" Type="http://schemas.openxmlformats.org/officeDocument/2006/relationships/image"/><Relationship Id="rId64" Target="media/image58.jpeg" Type="http://schemas.openxmlformats.org/officeDocument/2006/relationships/image"/><Relationship Id="rId69" Target="media/image63.jpeg" Type="http://schemas.openxmlformats.org/officeDocument/2006/relationships/image"/><Relationship Id="rId77" Target="media/image71.jpeg" Type="http://schemas.openxmlformats.org/officeDocument/2006/relationships/image"/><Relationship Id="rId8" Target="media/image3.jpeg" Type="http://schemas.openxmlformats.org/officeDocument/2006/relationships/image"/><Relationship Id="rId51" Target="media/image45.jpeg" Type="http://schemas.openxmlformats.org/officeDocument/2006/relationships/image"/><Relationship Id="rId72" Target="media/image66.jpeg" Type="http://schemas.openxmlformats.org/officeDocument/2006/relationships/image"/><Relationship Id="rId80" Target="media/image74.jpeg" Type="http://schemas.openxmlformats.org/officeDocument/2006/relationships/image"/><Relationship Id="rId85" Target="media/image79.jpeg" Type="http://schemas.openxmlformats.org/officeDocument/2006/relationships/image"/><Relationship Id="rId93" Target="media/image87.jpeg" Type="http://schemas.openxmlformats.org/officeDocument/2006/relationships/image"/><Relationship Id="rId98" Target="fontTable.xml" Type="http://schemas.openxmlformats.org/officeDocument/2006/relationships/fontTable"/><Relationship Id="rId3" Target="webSettings.xml" Type="http://schemas.openxmlformats.org/officeDocument/2006/relationships/webSettings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59" Target="media/image53.jpeg" Type="http://schemas.openxmlformats.org/officeDocument/2006/relationships/image"/><Relationship Id="rId67" Target="media/image61.jpeg" Type="http://schemas.openxmlformats.org/officeDocument/2006/relationships/image"/><Relationship Id="rId20" Target="media/image15.jpeg" Type="http://schemas.openxmlformats.org/officeDocument/2006/relationships/image"/><Relationship Id="rId41" Target="media/image35.jpeg" Type="http://schemas.openxmlformats.org/officeDocument/2006/relationships/image"/><Relationship Id="rId54" Target="media/image48.jpeg" Type="http://schemas.openxmlformats.org/officeDocument/2006/relationships/image"/><Relationship Id="rId62" Target="media/image56.jpeg" Type="http://schemas.openxmlformats.org/officeDocument/2006/relationships/image"/><Relationship Id="rId70" Target="media/image64.jpeg" Type="http://schemas.openxmlformats.org/officeDocument/2006/relationships/image"/><Relationship Id="rId75" Target="media/image69.jpeg" Type="http://schemas.openxmlformats.org/officeDocument/2006/relationships/image"/><Relationship Id="rId83" Target="media/image77.jpeg" Type="http://schemas.openxmlformats.org/officeDocument/2006/relationships/image"/><Relationship Id="rId88" Target="media/image82.jpeg" Type="http://schemas.openxmlformats.org/officeDocument/2006/relationships/image"/><Relationship Id="rId91" Target="media/image85.jpeg" Type="http://schemas.openxmlformats.org/officeDocument/2006/relationships/image"/><Relationship Id="rId96" Target="media/image90.jpeg" Type="http://schemas.openxmlformats.org/officeDocument/2006/relationships/imag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57" Target="media/image51.jpeg" Type="http://schemas.openxmlformats.org/officeDocument/2006/relationships/image"/><Relationship Id="rId10" Target="media/image5.jpeg" Type="http://schemas.openxmlformats.org/officeDocument/2006/relationships/image"/><Relationship Id="rId31" Target="media/image25.jpeg" Type="http://schemas.openxmlformats.org/officeDocument/2006/relationships/image"/><Relationship Id="rId44" Target="media/image38.png" Type="http://schemas.openxmlformats.org/officeDocument/2006/relationships/image"/><Relationship Id="rId52" Target="media/image46.jpeg" Type="http://schemas.openxmlformats.org/officeDocument/2006/relationships/image"/><Relationship Id="rId60" Target="media/image54.jpeg" Type="http://schemas.openxmlformats.org/officeDocument/2006/relationships/image"/><Relationship Id="rId65" Target="media/image59.jpeg" Type="http://schemas.openxmlformats.org/officeDocument/2006/relationships/image"/><Relationship Id="rId73" Target="media/image67.jpeg" Type="http://schemas.openxmlformats.org/officeDocument/2006/relationships/image"/><Relationship Id="rId78" Target="media/image72.jpeg" Type="http://schemas.openxmlformats.org/officeDocument/2006/relationships/image"/><Relationship Id="rId81" Target="media/image75.jpeg" Type="http://schemas.openxmlformats.org/officeDocument/2006/relationships/image"/><Relationship Id="rId86" Target="media/image80.jpeg" Type="http://schemas.openxmlformats.org/officeDocument/2006/relationships/image"/><Relationship Id="rId94" Target="media/image88.jpeg" Type="http://schemas.openxmlformats.org/officeDocument/2006/relationships/image"/><Relationship Id="rId99" Target="theme/theme1.xml" Type="http://schemas.openxmlformats.org/officeDocument/2006/relationships/them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9" Target="media/image33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390</TotalTime>
  <Pages>17</Pages>
  <Words>3923</Words>
  <Characters>22367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55</cp:revision>
  <dcterms:created xsi:type="dcterms:W3CDTF">2022-05-04T07:29:00Z</dcterms:created>
  <dcterms:modified xsi:type="dcterms:W3CDTF">2022-05-06T05:26:00Z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1926935</vt:lpwstr>
  </property>
  <property fmtid="{D5CDD505-2E9C-101B-9397-08002B2CF9AE}" name="NXPowerLiteSettings" pid="3">
    <vt:lpwstr>C7C0031C027800</vt:lpwstr>
  </property>
  <property fmtid="{D5CDD505-2E9C-101B-9397-08002B2CF9AE}" name="NXPowerLiteVersion" pid="4">
    <vt:lpwstr>D10.0.1</vt:lpwstr>
  </property>
</Properties>
</file>